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185D4" w14:textId="2DA5530E" w:rsidR="00BA4F9B" w:rsidRPr="007A7183" w:rsidRDefault="00BA4F9B" w:rsidP="00BA4F9B">
      <w:pPr>
        <w:spacing w:after="0" w:line="240" w:lineRule="auto"/>
        <w:rPr>
          <w:rStyle w:val="Strong"/>
          <w:rFonts w:ascii="Comic Sans MS" w:hAnsi="Comic Sans MS" w:cs="Arial"/>
          <w:b w:val="0"/>
          <w:bCs w:val="0"/>
          <w:color w:val="002060"/>
          <w:sz w:val="30"/>
          <w:szCs w:val="30"/>
        </w:rPr>
      </w:pPr>
      <w:r w:rsidRPr="007A7183">
        <w:rPr>
          <w:rStyle w:val="Strong"/>
          <w:rFonts w:ascii="Comic Sans MS" w:hAnsi="Comic Sans MS" w:cs="Arial"/>
          <w:color w:val="002060"/>
          <w:sz w:val="30"/>
          <w:szCs w:val="30"/>
        </w:rPr>
        <w:t>Hello everyone</w:t>
      </w:r>
      <w:r w:rsidRPr="007A7183">
        <w:rPr>
          <w:rStyle w:val="Strong"/>
          <w:rFonts w:ascii="Comic Sans MS" w:hAnsi="Comic Sans MS" w:cs="Arial"/>
          <w:b w:val="0"/>
          <w:bCs w:val="0"/>
          <w:color w:val="002060"/>
          <w:sz w:val="30"/>
          <w:szCs w:val="30"/>
        </w:rPr>
        <w:t>,</w:t>
      </w:r>
    </w:p>
    <w:p w14:paraId="7CF348E9" w14:textId="77777777" w:rsidR="00BA4F9B" w:rsidRPr="007A7183" w:rsidRDefault="00BA4F9B" w:rsidP="00BA4F9B">
      <w:pPr>
        <w:spacing w:after="0" w:line="240" w:lineRule="auto"/>
        <w:rPr>
          <w:rStyle w:val="Strong"/>
          <w:rFonts w:ascii="Comic Sans MS" w:hAnsi="Comic Sans MS" w:cs="Arial"/>
          <w:b w:val="0"/>
          <w:bCs w:val="0"/>
          <w:color w:val="002060"/>
          <w:sz w:val="30"/>
          <w:szCs w:val="30"/>
        </w:rPr>
      </w:pPr>
    </w:p>
    <w:p w14:paraId="6D27EDE5" w14:textId="77777777" w:rsidR="00A15EC5" w:rsidRPr="007A7183" w:rsidRDefault="003574A9" w:rsidP="00BA4F9B">
      <w:pPr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  <w:r w:rsidRPr="007A7183">
        <w:rPr>
          <w:rStyle w:val="Strong"/>
          <w:rFonts w:ascii="Comic Sans MS" w:hAnsi="Comic Sans MS" w:cs="Arial"/>
          <w:b w:val="0"/>
          <w:bCs w:val="0"/>
          <w:color w:val="002060"/>
          <w:sz w:val="30"/>
          <w:szCs w:val="30"/>
        </w:rPr>
        <w:t xml:space="preserve">It is time for </w:t>
      </w:r>
      <w:r w:rsidRPr="007A7183">
        <w:rPr>
          <w:rStyle w:val="Strong"/>
          <w:rFonts w:ascii="Comic Sans MS" w:hAnsi="Comic Sans MS" w:cs="Arial"/>
          <w:color w:val="002060"/>
          <w:sz w:val="30"/>
          <w:szCs w:val="30"/>
        </w:rPr>
        <w:t xml:space="preserve">week </w:t>
      </w:r>
      <w:r w:rsidR="001C16DF" w:rsidRPr="007A7183">
        <w:rPr>
          <w:rStyle w:val="Strong"/>
          <w:rFonts w:ascii="Comic Sans MS" w:hAnsi="Comic Sans MS" w:cs="Arial"/>
          <w:color w:val="002060"/>
          <w:sz w:val="30"/>
          <w:szCs w:val="30"/>
        </w:rPr>
        <w:t xml:space="preserve">4 </w:t>
      </w:r>
      <w:r w:rsidRPr="007A7183">
        <w:rPr>
          <w:rStyle w:val="Strong"/>
          <w:rFonts w:ascii="Comic Sans MS" w:hAnsi="Comic Sans MS" w:cs="Arial"/>
          <w:b w:val="0"/>
          <w:bCs w:val="0"/>
          <w:color w:val="002060"/>
          <w:sz w:val="30"/>
          <w:szCs w:val="30"/>
        </w:rPr>
        <w:t xml:space="preserve">of the </w:t>
      </w:r>
      <w:r w:rsidR="00BA4F9B" w:rsidRPr="007A7183">
        <w:rPr>
          <w:rFonts w:ascii="Comic Sans MS" w:hAnsi="Comic Sans MS"/>
          <w:b/>
          <w:bCs/>
          <w:color w:val="002060"/>
          <w:sz w:val="30"/>
          <w:szCs w:val="30"/>
        </w:rPr>
        <w:t>Silly Squad</w:t>
      </w:r>
      <w:r w:rsidR="00BA4F9B" w:rsidRPr="007A7183">
        <w:rPr>
          <w:rFonts w:ascii="Comic Sans MS" w:hAnsi="Comic Sans MS"/>
          <w:color w:val="002060"/>
          <w:sz w:val="30"/>
          <w:szCs w:val="30"/>
        </w:rPr>
        <w:t xml:space="preserve"> summer reading challenge</w:t>
      </w:r>
      <w:r w:rsidRPr="007A7183">
        <w:rPr>
          <w:rFonts w:ascii="Comic Sans MS" w:hAnsi="Comic Sans MS"/>
          <w:color w:val="002060"/>
          <w:sz w:val="30"/>
          <w:szCs w:val="30"/>
        </w:rPr>
        <w:t>.</w:t>
      </w:r>
      <w:r w:rsidR="00F46C42" w:rsidRPr="007A7183">
        <w:rPr>
          <w:rFonts w:ascii="Comic Sans MS" w:hAnsi="Comic Sans MS"/>
          <w:color w:val="002060"/>
          <w:sz w:val="30"/>
          <w:szCs w:val="30"/>
        </w:rPr>
        <w:t xml:space="preserve">  This week our story is </w:t>
      </w:r>
      <w:r w:rsidR="00737CFE" w:rsidRPr="007A7183">
        <w:rPr>
          <w:rFonts w:ascii="Comic Sans MS" w:hAnsi="Comic Sans MS"/>
          <w:b/>
          <w:bCs/>
          <w:color w:val="002060"/>
          <w:sz w:val="30"/>
          <w:szCs w:val="30"/>
        </w:rPr>
        <w:t>Odd dog out</w:t>
      </w:r>
      <w:r w:rsidR="00F46C42" w:rsidRPr="007A7183">
        <w:rPr>
          <w:rFonts w:ascii="Comic Sans MS" w:hAnsi="Comic Sans MS"/>
          <w:color w:val="002060"/>
          <w:sz w:val="30"/>
          <w:szCs w:val="30"/>
        </w:rPr>
        <w:t xml:space="preserve"> by </w:t>
      </w:r>
      <w:r w:rsidR="00737CFE" w:rsidRPr="007A7183">
        <w:rPr>
          <w:rFonts w:ascii="Comic Sans MS" w:hAnsi="Comic Sans MS"/>
          <w:color w:val="002060"/>
          <w:sz w:val="30"/>
          <w:szCs w:val="30"/>
        </w:rPr>
        <w:t>Rob Biddulph</w:t>
      </w:r>
      <w:r w:rsidR="00B4046D" w:rsidRPr="007A7183">
        <w:rPr>
          <w:rFonts w:ascii="Comic Sans MS" w:hAnsi="Comic Sans MS"/>
          <w:color w:val="002060"/>
          <w:sz w:val="30"/>
          <w:szCs w:val="30"/>
        </w:rPr>
        <w:t xml:space="preserve">. </w:t>
      </w:r>
    </w:p>
    <w:p w14:paraId="57D41267" w14:textId="437E2410" w:rsidR="00B4046D" w:rsidRPr="007A7183" w:rsidRDefault="00A15EC5" w:rsidP="00BA4F9B">
      <w:pPr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  <w:r w:rsidRPr="007A7183">
        <w:rPr>
          <w:rFonts w:ascii="Comic Sans MS" w:hAnsi="Comic Sans MS"/>
          <w:color w:val="002060"/>
          <w:sz w:val="30"/>
          <w:szCs w:val="30"/>
        </w:rPr>
        <w:t xml:space="preserve">It is a lovely story, I hope you like it.  In this story Old dog goes on a journey, he makes a friend and learns that it is </w:t>
      </w:r>
      <w:r w:rsidRPr="007A7183">
        <w:rPr>
          <w:rFonts w:ascii="Comic Sans MS" w:hAnsi="Comic Sans MS"/>
          <w:b/>
          <w:bCs/>
          <w:color w:val="002060"/>
          <w:sz w:val="30"/>
          <w:szCs w:val="30"/>
        </w:rPr>
        <w:t xml:space="preserve">OK </w:t>
      </w:r>
      <w:r w:rsidRPr="007A7183">
        <w:rPr>
          <w:rFonts w:ascii="Comic Sans MS" w:hAnsi="Comic Sans MS"/>
          <w:color w:val="002060"/>
          <w:sz w:val="30"/>
          <w:szCs w:val="30"/>
        </w:rPr>
        <w:t>to be different.</w:t>
      </w:r>
    </w:p>
    <w:p w14:paraId="593A5526" w14:textId="2DE17CC1" w:rsidR="00A15EC5" w:rsidRPr="007A7183" w:rsidRDefault="00A15EC5" w:rsidP="00BA4F9B">
      <w:pPr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</w:p>
    <w:p w14:paraId="3E7BCBCF" w14:textId="2A726BA2" w:rsidR="00A15EC5" w:rsidRPr="007A7183" w:rsidRDefault="00A15EC5" w:rsidP="00BA4F9B">
      <w:pPr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  <w:r w:rsidRPr="007A7183">
        <w:rPr>
          <w:rFonts w:ascii="Comic Sans MS" w:hAnsi="Comic Sans MS"/>
          <w:color w:val="002060"/>
          <w:sz w:val="30"/>
          <w:szCs w:val="30"/>
        </w:rPr>
        <w:t xml:space="preserve">Today, be like Odd dog and be </w:t>
      </w:r>
      <w:r w:rsidRPr="007A7183">
        <w:rPr>
          <w:rFonts w:ascii="Comic Sans MS" w:hAnsi="Comic Sans MS"/>
          <w:b/>
          <w:bCs/>
          <w:color w:val="002060"/>
          <w:sz w:val="30"/>
          <w:szCs w:val="30"/>
        </w:rPr>
        <w:t>different</w:t>
      </w:r>
      <w:r w:rsidRPr="007A7183">
        <w:rPr>
          <w:rFonts w:ascii="Comic Sans MS" w:hAnsi="Comic Sans MS"/>
          <w:color w:val="002060"/>
          <w:sz w:val="30"/>
          <w:szCs w:val="30"/>
        </w:rPr>
        <w:t>.  Find two pairs of your brightest colour</w:t>
      </w:r>
      <w:r w:rsidR="00623E0D" w:rsidRPr="007A7183">
        <w:rPr>
          <w:rFonts w:ascii="Comic Sans MS" w:hAnsi="Comic Sans MS"/>
          <w:color w:val="002060"/>
          <w:sz w:val="30"/>
          <w:szCs w:val="30"/>
        </w:rPr>
        <w:t>ed</w:t>
      </w:r>
      <w:r w:rsidRPr="007A7183">
        <w:rPr>
          <w:rFonts w:ascii="Comic Sans MS" w:hAnsi="Comic Sans MS"/>
          <w:color w:val="002060"/>
          <w:sz w:val="30"/>
          <w:szCs w:val="30"/>
        </w:rPr>
        <w:t xml:space="preserve"> socks.  Take one sock f</w:t>
      </w:r>
      <w:r w:rsidR="00623E0D" w:rsidRPr="007A7183">
        <w:rPr>
          <w:rFonts w:ascii="Comic Sans MS" w:hAnsi="Comic Sans MS"/>
          <w:color w:val="002060"/>
          <w:sz w:val="30"/>
          <w:szCs w:val="30"/>
        </w:rPr>
        <w:t>rom</w:t>
      </w:r>
      <w:r w:rsidRPr="007A7183">
        <w:rPr>
          <w:rFonts w:ascii="Comic Sans MS" w:hAnsi="Comic Sans MS"/>
          <w:color w:val="002060"/>
          <w:sz w:val="30"/>
          <w:szCs w:val="30"/>
        </w:rPr>
        <w:t xml:space="preserve"> each pair and put them on.  It is your </w:t>
      </w:r>
      <w:r w:rsidRPr="007A7183">
        <w:rPr>
          <w:rFonts w:ascii="Comic Sans MS" w:hAnsi="Comic Sans MS"/>
          <w:b/>
          <w:bCs/>
          <w:color w:val="002060"/>
          <w:sz w:val="30"/>
          <w:szCs w:val="30"/>
        </w:rPr>
        <w:t>odd</w:t>
      </w:r>
      <w:r w:rsidRPr="007A7183">
        <w:rPr>
          <w:rFonts w:ascii="Comic Sans MS" w:hAnsi="Comic Sans MS"/>
          <w:color w:val="002060"/>
          <w:sz w:val="30"/>
          <w:szCs w:val="30"/>
        </w:rPr>
        <w:t xml:space="preserve"> sock day and it is </w:t>
      </w:r>
      <w:r w:rsidRPr="007A7183">
        <w:rPr>
          <w:rFonts w:ascii="Comic Sans MS" w:hAnsi="Comic Sans MS"/>
          <w:b/>
          <w:bCs/>
          <w:color w:val="002060"/>
          <w:sz w:val="30"/>
          <w:szCs w:val="30"/>
        </w:rPr>
        <w:t>OK to be different</w:t>
      </w:r>
      <w:r w:rsidRPr="007A7183">
        <w:rPr>
          <w:rFonts w:ascii="Comic Sans MS" w:hAnsi="Comic Sans MS"/>
          <w:color w:val="002060"/>
          <w:sz w:val="30"/>
          <w:szCs w:val="30"/>
        </w:rPr>
        <w:t>.</w:t>
      </w:r>
    </w:p>
    <w:p w14:paraId="7B9BF479" w14:textId="28FEC6FC" w:rsidR="00A15EC5" w:rsidRPr="007A7183" w:rsidRDefault="00A15EC5" w:rsidP="00BA4F9B">
      <w:pPr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</w:p>
    <w:p w14:paraId="2F5DE294" w14:textId="0EA14A05" w:rsidR="00BA4F9B" w:rsidRPr="007A7183" w:rsidRDefault="00B4046D" w:rsidP="00BA4F9B">
      <w:pPr>
        <w:spacing w:after="0" w:line="240" w:lineRule="auto"/>
        <w:rPr>
          <w:rFonts w:ascii="Comic Sans MS" w:hAnsi="Comic Sans MS"/>
          <w:color w:val="0070C0"/>
          <w:sz w:val="30"/>
          <w:szCs w:val="30"/>
        </w:rPr>
      </w:pPr>
      <w:r w:rsidRPr="007A7183">
        <w:rPr>
          <w:rFonts w:ascii="Comic Sans MS" w:hAnsi="Comic Sans MS"/>
          <w:color w:val="002060"/>
          <w:sz w:val="30"/>
          <w:szCs w:val="30"/>
        </w:rPr>
        <w:t>F</w:t>
      </w:r>
      <w:r w:rsidR="00F46C42" w:rsidRPr="007A7183">
        <w:rPr>
          <w:rFonts w:ascii="Comic Sans MS" w:hAnsi="Comic Sans MS"/>
          <w:color w:val="002060"/>
          <w:sz w:val="30"/>
          <w:szCs w:val="30"/>
        </w:rPr>
        <w:t xml:space="preserve">irst, </w:t>
      </w:r>
      <w:r w:rsidR="00623E0D" w:rsidRPr="007A7183">
        <w:rPr>
          <w:rFonts w:ascii="Comic Sans MS" w:hAnsi="Comic Sans MS"/>
          <w:color w:val="002060"/>
          <w:sz w:val="30"/>
          <w:szCs w:val="30"/>
        </w:rPr>
        <w:t>time to get physical:</w:t>
      </w:r>
      <w:r w:rsidRPr="007A7183">
        <w:rPr>
          <w:rFonts w:ascii="Comic Sans MS" w:hAnsi="Comic Sans MS"/>
          <w:color w:val="002060"/>
          <w:sz w:val="30"/>
          <w:szCs w:val="30"/>
        </w:rPr>
        <w:t xml:space="preserve">  </w:t>
      </w:r>
    </w:p>
    <w:p w14:paraId="764D344A" w14:textId="77777777" w:rsidR="00BA4F9B" w:rsidRPr="007A7183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0ADBE5A9" w14:textId="1C4EDED0" w:rsidR="00BA4F9B" w:rsidRPr="007A7183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  <w:r w:rsidRPr="007A7183">
        <w:rPr>
          <w:rFonts w:ascii="Comic Sans MS" w:hAnsi="Comic Sans MS"/>
          <w:b/>
          <w:bCs/>
          <w:sz w:val="30"/>
          <w:szCs w:val="30"/>
        </w:rPr>
        <w:t xml:space="preserve">Activity </w:t>
      </w:r>
      <w:r w:rsidR="003574A9" w:rsidRPr="007A7183">
        <w:rPr>
          <w:rFonts w:ascii="Comic Sans MS" w:hAnsi="Comic Sans MS"/>
          <w:b/>
          <w:bCs/>
          <w:sz w:val="30"/>
          <w:szCs w:val="30"/>
        </w:rPr>
        <w:t>1</w:t>
      </w:r>
      <w:r w:rsidRPr="007A7183">
        <w:rPr>
          <w:rFonts w:ascii="Comic Sans MS" w:hAnsi="Comic Sans MS"/>
          <w:b/>
          <w:bCs/>
          <w:sz w:val="30"/>
          <w:szCs w:val="30"/>
        </w:rPr>
        <w:t>:</w:t>
      </w:r>
      <w:r w:rsidR="00623E0D" w:rsidRPr="007A7183">
        <w:rPr>
          <w:rFonts w:ascii="Comic Sans MS" w:hAnsi="Comic Sans MS"/>
          <w:b/>
          <w:bCs/>
          <w:sz w:val="30"/>
          <w:szCs w:val="30"/>
        </w:rPr>
        <w:t xml:space="preserve">  </w:t>
      </w:r>
      <w:r w:rsidR="00623E0D" w:rsidRPr="007A7183">
        <w:rPr>
          <w:rFonts w:ascii="Comic Sans MS" w:hAnsi="Comic Sans MS"/>
          <w:b/>
          <w:bCs/>
          <w:color w:val="002060"/>
          <w:sz w:val="30"/>
          <w:szCs w:val="30"/>
        </w:rPr>
        <w:t>Body Boogie</w:t>
      </w:r>
    </w:p>
    <w:p w14:paraId="310631BA" w14:textId="77777777" w:rsidR="00BA4F9B" w:rsidRPr="007A7183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70C0"/>
          <w:sz w:val="30"/>
          <w:szCs w:val="30"/>
        </w:rPr>
      </w:pPr>
    </w:p>
    <w:p w14:paraId="3C6E5ADD" w14:textId="584EA04E" w:rsidR="000B2A03" w:rsidRPr="007A7183" w:rsidRDefault="008634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  <w:hyperlink r:id="rId7" w:history="1">
        <w:r w:rsidR="00623E0D" w:rsidRPr="007A7183">
          <w:rPr>
            <w:rStyle w:val="Hyperlink"/>
            <w:rFonts w:ascii="Comic Sans MS" w:hAnsi="Comic Sans MS"/>
            <w:sz w:val="30"/>
            <w:szCs w:val="30"/>
          </w:rPr>
          <w:t>https://www.youtube.com/watch?v=cZeM18fPbvI</w:t>
        </w:r>
      </w:hyperlink>
    </w:p>
    <w:p w14:paraId="5109205B" w14:textId="10E4175A" w:rsidR="00BA4F9B" w:rsidRPr="007A7183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0"/>
          <w:szCs w:val="30"/>
        </w:rPr>
      </w:pPr>
    </w:p>
    <w:p w14:paraId="6415F380" w14:textId="0DD28465" w:rsidR="00387398" w:rsidRPr="007A7183" w:rsidRDefault="00BA4F9B" w:rsidP="00623E0D">
      <w:p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  <w:r w:rsidRPr="007A7183">
        <w:rPr>
          <w:rFonts w:ascii="Comic Sans MS" w:hAnsi="Comic Sans MS"/>
          <w:b/>
          <w:bCs/>
          <w:sz w:val="30"/>
          <w:szCs w:val="30"/>
        </w:rPr>
        <w:t xml:space="preserve">Activity </w:t>
      </w:r>
      <w:r w:rsidR="003574A9" w:rsidRPr="007A7183">
        <w:rPr>
          <w:rFonts w:ascii="Comic Sans MS" w:hAnsi="Comic Sans MS"/>
          <w:b/>
          <w:bCs/>
          <w:sz w:val="30"/>
          <w:szCs w:val="30"/>
        </w:rPr>
        <w:t>2</w:t>
      </w:r>
      <w:r w:rsidRPr="007A7183">
        <w:rPr>
          <w:rFonts w:ascii="Comic Sans MS" w:hAnsi="Comic Sans MS"/>
          <w:b/>
          <w:bCs/>
          <w:sz w:val="30"/>
          <w:szCs w:val="30"/>
        </w:rPr>
        <w:t>:</w:t>
      </w:r>
      <w:r w:rsidR="00B4046D" w:rsidRPr="007A7183">
        <w:rPr>
          <w:rFonts w:ascii="Comic Sans MS" w:hAnsi="Comic Sans MS"/>
          <w:b/>
          <w:bCs/>
          <w:sz w:val="30"/>
          <w:szCs w:val="30"/>
        </w:rPr>
        <w:t xml:space="preserve">  </w:t>
      </w:r>
      <w:r w:rsidR="00623E0D" w:rsidRPr="007A7183">
        <w:rPr>
          <w:rFonts w:ascii="Comic Sans MS" w:hAnsi="Comic Sans MS"/>
          <w:b/>
          <w:bCs/>
          <w:color w:val="002060"/>
          <w:sz w:val="30"/>
          <w:szCs w:val="30"/>
        </w:rPr>
        <w:t>Odd dog out</w:t>
      </w:r>
      <w:r w:rsidR="00623E0D" w:rsidRPr="007A7183">
        <w:rPr>
          <w:rFonts w:ascii="Comic Sans MS" w:hAnsi="Comic Sans MS"/>
          <w:sz w:val="30"/>
          <w:szCs w:val="30"/>
        </w:rPr>
        <w:t>, page</w:t>
      </w:r>
      <w:r w:rsidR="007A7183">
        <w:rPr>
          <w:rFonts w:ascii="Comic Sans MS" w:hAnsi="Comic Sans MS"/>
          <w:sz w:val="30"/>
          <w:szCs w:val="30"/>
        </w:rPr>
        <w:t xml:space="preserve"> 2.</w:t>
      </w:r>
    </w:p>
    <w:p w14:paraId="23019D26" w14:textId="0FF670AE" w:rsidR="00623E0D" w:rsidRPr="007A7183" w:rsidRDefault="00623E0D" w:rsidP="00623E0D">
      <w:p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</w:p>
    <w:p w14:paraId="0D214527" w14:textId="0952B4A3" w:rsidR="00623E0D" w:rsidRPr="007A7183" w:rsidRDefault="00623E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  <w:r w:rsidRPr="007A7183">
        <w:rPr>
          <w:rFonts w:ascii="Comic Sans MS" w:hAnsi="Comic Sans MS"/>
          <w:b/>
          <w:bCs/>
          <w:sz w:val="30"/>
          <w:szCs w:val="30"/>
        </w:rPr>
        <w:t>Activity 3:</w:t>
      </w:r>
      <w:r w:rsidRPr="007A7183">
        <w:rPr>
          <w:rFonts w:ascii="Comic Sans MS" w:hAnsi="Comic Sans MS"/>
          <w:sz w:val="30"/>
          <w:szCs w:val="30"/>
        </w:rPr>
        <w:t xml:space="preserve">   </w:t>
      </w:r>
      <w:r w:rsidRPr="007A7183">
        <w:rPr>
          <w:rFonts w:ascii="Comic Sans MS" w:hAnsi="Comic Sans MS"/>
          <w:b/>
          <w:bCs/>
          <w:color w:val="002060"/>
          <w:sz w:val="30"/>
          <w:szCs w:val="30"/>
        </w:rPr>
        <w:t>Design your own dog</w:t>
      </w:r>
      <w:r w:rsidRPr="007A7183">
        <w:rPr>
          <w:rFonts w:ascii="Comic Sans MS" w:hAnsi="Comic Sans MS"/>
          <w:sz w:val="30"/>
          <w:szCs w:val="30"/>
        </w:rPr>
        <w:t>, a colouring in activity:  page</w:t>
      </w:r>
      <w:r w:rsidR="007A7183">
        <w:rPr>
          <w:rFonts w:ascii="Comic Sans MS" w:hAnsi="Comic Sans MS"/>
          <w:sz w:val="30"/>
          <w:szCs w:val="30"/>
        </w:rPr>
        <w:t xml:space="preserve"> 3.</w:t>
      </w:r>
    </w:p>
    <w:p w14:paraId="0977CFEE" w14:textId="77777777" w:rsidR="00623E0D" w:rsidRPr="007A7183" w:rsidRDefault="00623E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70755403" w14:textId="70501629" w:rsidR="00623E0D" w:rsidRPr="007A7183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  <w:r w:rsidRPr="007A7183">
        <w:rPr>
          <w:rFonts w:ascii="Comic Sans MS" w:hAnsi="Comic Sans MS"/>
          <w:b/>
          <w:bCs/>
          <w:sz w:val="30"/>
          <w:szCs w:val="30"/>
        </w:rPr>
        <w:t xml:space="preserve">Activity </w:t>
      </w:r>
      <w:r w:rsidR="00623E0D" w:rsidRPr="007A7183">
        <w:rPr>
          <w:rFonts w:ascii="Comic Sans MS" w:hAnsi="Comic Sans MS"/>
          <w:b/>
          <w:bCs/>
          <w:sz w:val="30"/>
          <w:szCs w:val="30"/>
        </w:rPr>
        <w:t>4</w:t>
      </w:r>
      <w:r w:rsidRPr="007A7183">
        <w:rPr>
          <w:rFonts w:ascii="Comic Sans MS" w:hAnsi="Comic Sans MS"/>
          <w:b/>
          <w:bCs/>
          <w:sz w:val="30"/>
          <w:szCs w:val="30"/>
        </w:rPr>
        <w:t>:</w:t>
      </w:r>
      <w:r w:rsidR="009B3817" w:rsidRPr="007A7183">
        <w:rPr>
          <w:rFonts w:ascii="Comic Sans MS" w:hAnsi="Comic Sans MS"/>
          <w:b/>
          <w:bCs/>
          <w:sz w:val="30"/>
          <w:szCs w:val="30"/>
        </w:rPr>
        <w:t xml:space="preserve">  </w:t>
      </w:r>
      <w:r w:rsidR="00623E0D" w:rsidRPr="007A7183">
        <w:rPr>
          <w:rFonts w:ascii="Comic Sans MS" w:hAnsi="Comic Sans MS"/>
          <w:b/>
          <w:bCs/>
          <w:color w:val="002060"/>
          <w:sz w:val="30"/>
          <w:szCs w:val="30"/>
        </w:rPr>
        <w:t>Build you own Odd dog</w:t>
      </w:r>
      <w:r w:rsidR="007A7183">
        <w:rPr>
          <w:rFonts w:ascii="Comic Sans MS" w:hAnsi="Comic Sans MS"/>
          <w:b/>
          <w:bCs/>
          <w:color w:val="002060"/>
          <w:sz w:val="30"/>
          <w:szCs w:val="30"/>
        </w:rPr>
        <w:t xml:space="preserve"> </w:t>
      </w:r>
      <w:r w:rsidR="007A7183" w:rsidRPr="007A7183">
        <w:rPr>
          <w:rFonts w:ascii="Comic Sans MS" w:hAnsi="Comic Sans MS"/>
          <w:color w:val="002060"/>
          <w:sz w:val="30"/>
          <w:szCs w:val="30"/>
        </w:rPr>
        <w:t>page 4 (if you have time).</w:t>
      </w:r>
    </w:p>
    <w:p w14:paraId="4AE64CD2" w14:textId="001DFF37" w:rsidR="00623E0D" w:rsidRPr="007A7183" w:rsidRDefault="00623E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0"/>
          <w:szCs w:val="30"/>
        </w:rPr>
      </w:pPr>
    </w:p>
    <w:p w14:paraId="33B7AB1D" w14:textId="2EAEC44E" w:rsidR="00503FB0" w:rsidRPr="007A7183" w:rsidRDefault="00503FB0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  <w:r w:rsidRPr="007A7183">
        <w:rPr>
          <w:rFonts w:ascii="Comic Sans MS" w:hAnsi="Comic Sans MS"/>
          <w:sz w:val="30"/>
          <w:szCs w:val="30"/>
        </w:rPr>
        <w:t>Do this one with someone in your family.  If you can, take a photograph of your finished odd dog and send it to your teacher.</w:t>
      </w:r>
    </w:p>
    <w:p w14:paraId="01ADA082" w14:textId="77777777" w:rsidR="0065326A" w:rsidRPr="007A7183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</w:p>
    <w:p w14:paraId="07399BEB" w14:textId="073BAFDD" w:rsidR="00503FB0" w:rsidRPr="007A7183" w:rsidRDefault="00503FB0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0"/>
          <w:szCs w:val="30"/>
        </w:rPr>
      </w:pPr>
      <w:bookmarkStart w:id="0" w:name="_GoBack"/>
      <w:bookmarkEnd w:id="0"/>
      <w:r w:rsidRPr="007A7183">
        <w:rPr>
          <w:rFonts w:ascii="Comic Sans MS" w:hAnsi="Comic Sans MS"/>
          <w:b/>
          <w:bCs/>
          <w:sz w:val="30"/>
          <w:szCs w:val="30"/>
        </w:rPr>
        <w:t xml:space="preserve">Activity 5:  </w:t>
      </w:r>
      <w:r w:rsidRPr="007A7183">
        <w:rPr>
          <w:rFonts w:ascii="Comic Sans MS" w:hAnsi="Comic Sans MS"/>
          <w:b/>
          <w:bCs/>
          <w:color w:val="002060"/>
          <w:sz w:val="30"/>
          <w:szCs w:val="30"/>
        </w:rPr>
        <w:t>The big tidy up</w:t>
      </w:r>
      <w:r w:rsidRPr="007A7183">
        <w:rPr>
          <w:rFonts w:ascii="Comic Sans MS" w:hAnsi="Comic Sans MS"/>
          <w:color w:val="002060"/>
          <w:sz w:val="30"/>
          <w:szCs w:val="30"/>
        </w:rPr>
        <w:t xml:space="preserve"> </w:t>
      </w:r>
    </w:p>
    <w:p w14:paraId="73650FB2" w14:textId="77777777" w:rsidR="00503FB0" w:rsidRPr="007A7183" w:rsidRDefault="00503FB0" w:rsidP="00BA4F9B">
      <w:pPr>
        <w:tabs>
          <w:tab w:val="left" w:pos="4997"/>
        </w:tabs>
        <w:spacing w:after="0" w:line="240" w:lineRule="auto"/>
        <w:rPr>
          <w:rFonts w:ascii="Comic Sans MS" w:hAnsi="Comic Sans MS"/>
          <w:color w:val="002060"/>
          <w:sz w:val="30"/>
          <w:szCs w:val="30"/>
        </w:rPr>
      </w:pPr>
    </w:p>
    <w:p w14:paraId="053E8B74" w14:textId="07181BC0" w:rsidR="00503FB0" w:rsidRPr="007A7183" w:rsidRDefault="00503FB0" w:rsidP="00503FB0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  <w:r w:rsidRPr="007A7183">
        <w:rPr>
          <w:rFonts w:ascii="Comic Sans MS" w:hAnsi="Comic Sans MS"/>
          <w:sz w:val="30"/>
          <w:szCs w:val="30"/>
        </w:rPr>
        <w:t>Put everything away</w:t>
      </w:r>
    </w:p>
    <w:p w14:paraId="42ED406F" w14:textId="709B24E3" w:rsidR="00503FB0" w:rsidRPr="007A7183" w:rsidRDefault="00503FB0" w:rsidP="00503FB0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</w:pPr>
      <w:r w:rsidRPr="007A7183">
        <w:rPr>
          <w:rFonts w:ascii="Comic Sans MS" w:hAnsi="Comic Sans MS"/>
          <w:sz w:val="30"/>
          <w:szCs w:val="30"/>
        </w:rPr>
        <w:t>Put all your rubbish in the bin, do not forget to recycle what you can</w:t>
      </w:r>
    </w:p>
    <w:p w14:paraId="256AFFE9" w14:textId="31D5E15B" w:rsidR="007A7183" w:rsidRPr="007A7183" w:rsidRDefault="00503FB0" w:rsidP="007A7183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0"/>
          <w:szCs w:val="30"/>
        </w:rPr>
        <w:sectPr w:rsidR="007A7183" w:rsidRPr="007A7183" w:rsidSect="007A7183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A7183">
        <w:rPr>
          <w:rFonts w:ascii="Comic Sans MS" w:hAnsi="Comic Sans MS"/>
          <w:sz w:val="30"/>
          <w:szCs w:val="30"/>
        </w:rPr>
        <w:t>Wash and dry your hands</w:t>
      </w:r>
    </w:p>
    <w:p w14:paraId="671BF6EC" w14:textId="76FC29DA" w:rsidR="007A7183" w:rsidRPr="00B37C93" w:rsidRDefault="007A7183" w:rsidP="007A7183">
      <w:pPr>
        <w:tabs>
          <w:tab w:val="left" w:pos="8678"/>
        </w:tabs>
        <w:rPr>
          <w:rFonts w:ascii="Comic Sans MS" w:hAnsi="Comic Sans MS"/>
          <w:b/>
          <w:bCs/>
          <w:sz w:val="28"/>
          <w:szCs w:val="28"/>
        </w:rPr>
      </w:pPr>
      <w:r w:rsidRPr="00B37C93">
        <w:rPr>
          <w:rFonts w:ascii="Comic Sans MS" w:hAnsi="Comic Sans MS"/>
          <w:b/>
          <w:bCs/>
          <w:sz w:val="28"/>
          <w:szCs w:val="28"/>
        </w:rPr>
        <w:lastRenderedPageBreak/>
        <w:t xml:space="preserve">Activity 3:  </w:t>
      </w:r>
      <w:r w:rsidRPr="00B37C93">
        <w:rPr>
          <w:rFonts w:ascii="Comic Sans MS" w:hAnsi="Comic Sans MS"/>
          <w:b/>
          <w:bCs/>
          <w:color w:val="002060"/>
          <w:sz w:val="28"/>
          <w:szCs w:val="28"/>
        </w:rPr>
        <w:t>Odd dog out</w:t>
      </w:r>
    </w:p>
    <w:p w14:paraId="36DCB305" w14:textId="77777777" w:rsidR="007A7183" w:rsidRPr="00B37C93" w:rsidRDefault="007A7183" w:rsidP="007A7183">
      <w:pPr>
        <w:tabs>
          <w:tab w:val="left" w:pos="8678"/>
        </w:tabs>
        <w:rPr>
          <w:rFonts w:ascii="Comic Sans MS" w:hAnsi="Comic Sans MS"/>
          <w:sz w:val="28"/>
          <w:szCs w:val="28"/>
        </w:rPr>
      </w:pPr>
      <w:r w:rsidRPr="00B37C93">
        <w:rPr>
          <w:rFonts w:ascii="Comic Sans MS" w:hAnsi="Comic Sans MS"/>
          <w:sz w:val="28"/>
          <w:szCs w:val="28"/>
        </w:rPr>
        <w:t xml:space="preserve">Can you find the </w:t>
      </w:r>
      <w:r w:rsidRPr="00B37C93">
        <w:rPr>
          <w:rFonts w:ascii="Comic Sans MS" w:hAnsi="Comic Sans MS"/>
          <w:b/>
          <w:bCs/>
          <w:sz w:val="28"/>
          <w:szCs w:val="28"/>
        </w:rPr>
        <w:t>odd</w:t>
      </w:r>
      <w:r w:rsidRPr="00B37C93">
        <w:rPr>
          <w:rFonts w:ascii="Comic Sans MS" w:hAnsi="Comic Sans MS"/>
          <w:sz w:val="28"/>
          <w:szCs w:val="28"/>
        </w:rPr>
        <w:t xml:space="preserve"> dog out?</w:t>
      </w:r>
    </w:p>
    <w:p w14:paraId="4BCCA740" w14:textId="77777777" w:rsidR="007A7183" w:rsidRPr="00DF468F" w:rsidRDefault="007A7183" w:rsidP="007A718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F9CAB5B" wp14:editId="1866BEAB">
            <wp:simplePos x="0" y="0"/>
            <wp:positionH relativeFrom="column">
              <wp:posOffset>61359</wp:posOffset>
            </wp:positionH>
            <wp:positionV relativeFrom="paragraph">
              <wp:posOffset>168275</wp:posOffset>
            </wp:positionV>
            <wp:extent cx="9105900" cy="5139915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8" t="29123" r="30073" b="26012"/>
                    <a:stretch/>
                  </pic:blipFill>
                  <pic:spPr bwMode="auto">
                    <a:xfrm>
                      <a:off x="0" y="0"/>
                      <a:ext cx="9105900" cy="513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1354" w14:textId="77777777" w:rsidR="007A7183" w:rsidRPr="00DF468F" w:rsidRDefault="007A7183" w:rsidP="007A7183"/>
    <w:p w14:paraId="79A71F28" w14:textId="77777777" w:rsidR="007A7183" w:rsidRPr="00DF468F" w:rsidRDefault="007A7183" w:rsidP="007A7183"/>
    <w:p w14:paraId="1B6330BA" w14:textId="77777777" w:rsidR="007A7183" w:rsidRPr="00DF468F" w:rsidRDefault="007A7183" w:rsidP="007A7183"/>
    <w:p w14:paraId="47511853" w14:textId="77777777" w:rsidR="007A7183" w:rsidRPr="00DF468F" w:rsidRDefault="007A7183" w:rsidP="007A7183"/>
    <w:p w14:paraId="31C89DE0" w14:textId="77777777" w:rsidR="007A7183" w:rsidRDefault="007A7183" w:rsidP="007A7183">
      <w:pPr>
        <w:sectPr w:rsidR="007A7183" w:rsidSect="007A718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73607ED" w14:textId="34BEADF7" w:rsidR="007A7183" w:rsidRPr="007A7183" w:rsidRDefault="007A7183" w:rsidP="007A7183">
      <w:pPr>
        <w:tabs>
          <w:tab w:val="left" w:pos="11790"/>
        </w:tabs>
      </w:pPr>
      <w:r w:rsidRPr="00B37C93">
        <w:rPr>
          <w:rFonts w:ascii="Comic Sans MS" w:hAnsi="Comic Sans MS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38AD5C38" wp14:editId="6DB7AFBA">
            <wp:simplePos x="0" y="0"/>
            <wp:positionH relativeFrom="column">
              <wp:posOffset>327660</wp:posOffset>
            </wp:positionH>
            <wp:positionV relativeFrom="paragraph">
              <wp:posOffset>2289810</wp:posOffset>
            </wp:positionV>
            <wp:extent cx="8629650" cy="3333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4" t="49072" r="37199" b="35913"/>
                    <a:stretch/>
                  </pic:blipFill>
                  <pic:spPr bwMode="auto">
                    <a:xfrm>
                      <a:off x="0" y="0"/>
                      <a:ext cx="86296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C93">
        <w:rPr>
          <w:rFonts w:ascii="Comic Sans MS" w:hAnsi="Comic Sans MS"/>
          <w:b/>
          <w:bCs/>
          <w:sz w:val="28"/>
          <w:szCs w:val="28"/>
        </w:rPr>
        <w:t>Activity 4:</w:t>
      </w:r>
      <w:r w:rsidRPr="00B37C93">
        <w:rPr>
          <w:rFonts w:ascii="Comic Sans MS" w:hAnsi="Comic Sans MS"/>
          <w:sz w:val="28"/>
          <w:szCs w:val="28"/>
        </w:rPr>
        <w:t xml:space="preserve">  </w:t>
      </w:r>
      <w:r w:rsidRPr="00B37C93">
        <w:rPr>
          <w:rFonts w:ascii="Comic Sans MS" w:hAnsi="Comic Sans MS"/>
          <w:b/>
          <w:bCs/>
          <w:color w:val="002060"/>
          <w:sz w:val="28"/>
          <w:szCs w:val="28"/>
        </w:rPr>
        <w:t>Design your own odd dog out</w:t>
      </w:r>
    </w:p>
    <w:p w14:paraId="3EDABB15" w14:textId="77777777" w:rsidR="007A7183" w:rsidRPr="00DF468F" w:rsidRDefault="007A7183" w:rsidP="007A7183"/>
    <w:p w14:paraId="6847E001" w14:textId="77777777" w:rsidR="007A7183" w:rsidRPr="00DF468F" w:rsidRDefault="007A7183" w:rsidP="007A7183"/>
    <w:p w14:paraId="28697C3A" w14:textId="77777777" w:rsidR="007A7183" w:rsidRPr="00DF468F" w:rsidRDefault="007A7183" w:rsidP="007A7183"/>
    <w:p w14:paraId="71CF8C31" w14:textId="77777777" w:rsidR="007A7183" w:rsidRPr="00DF468F" w:rsidRDefault="007A7183" w:rsidP="007A7183"/>
    <w:p w14:paraId="42422CCF" w14:textId="77777777" w:rsidR="007A7183" w:rsidRPr="00DF468F" w:rsidRDefault="007A7183" w:rsidP="007A7183"/>
    <w:p w14:paraId="7FBDE886" w14:textId="77777777" w:rsidR="007A7183" w:rsidRPr="00DF468F" w:rsidRDefault="007A7183" w:rsidP="007A7183"/>
    <w:p w14:paraId="338E4907" w14:textId="77777777" w:rsidR="007A7183" w:rsidRPr="00DF468F" w:rsidRDefault="007A7183" w:rsidP="007A7183"/>
    <w:p w14:paraId="74945E31" w14:textId="77777777" w:rsidR="007A7183" w:rsidRPr="00DF468F" w:rsidRDefault="007A7183" w:rsidP="007A7183"/>
    <w:p w14:paraId="7AEE7708" w14:textId="77777777" w:rsidR="007A7183" w:rsidRPr="00DF468F" w:rsidRDefault="007A7183" w:rsidP="007A7183"/>
    <w:p w14:paraId="29596A37" w14:textId="77777777" w:rsidR="007A7183" w:rsidRPr="00DF468F" w:rsidRDefault="007A7183" w:rsidP="007A7183"/>
    <w:p w14:paraId="664C80A4" w14:textId="77777777" w:rsidR="007A7183" w:rsidRPr="00DF468F" w:rsidRDefault="007A7183" w:rsidP="007A7183"/>
    <w:p w14:paraId="1FF00A6B" w14:textId="77777777" w:rsidR="007A7183" w:rsidRPr="00DF468F" w:rsidRDefault="007A7183" w:rsidP="007A7183"/>
    <w:p w14:paraId="56CC617E" w14:textId="77777777" w:rsidR="007A7183" w:rsidRPr="00DF468F" w:rsidRDefault="007A7183" w:rsidP="007A7183"/>
    <w:p w14:paraId="79C50892" w14:textId="77777777" w:rsidR="007A7183" w:rsidRPr="00DF468F" w:rsidRDefault="007A7183" w:rsidP="007A7183"/>
    <w:p w14:paraId="16E6B52A" w14:textId="77777777" w:rsidR="007A7183" w:rsidRPr="00DF468F" w:rsidRDefault="007A7183" w:rsidP="007A7183"/>
    <w:p w14:paraId="2BC0C3EE" w14:textId="77777777" w:rsidR="007A7183" w:rsidRPr="00DF468F" w:rsidRDefault="007A7183" w:rsidP="007A7183"/>
    <w:p w14:paraId="1D2959BB" w14:textId="77777777" w:rsidR="007A7183" w:rsidRDefault="007A7183" w:rsidP="007A7183"/>
    <w:p w14:paraId="56640D5C" w14:textId="77777777" w:rsidR="007A7183" w:rsidRDefault="007A7183" w:rsidP="007A7183">
      <w:pPr>
        <w:jc w:val="right"/>
      </w:pPr>
    </w:p>
    <w:p w14:paraId="576165A0" w14:textId="77777777" w:rsidR="007A7183" w:rsidRDefault="007A7183" w:rsidP="007A7183">
      <w:pPr>
        <w:jc w:val="right"/>
      </w:pPr>
    </w:p>
    <w:p w14:paraId="4E8497D8" w14:textId="77777777" w:rsidR="007A7183" w:rsidRDefault="007A7183" w:rsidP="007A7183">
      <w:pPr>
        <w:jc w:val="right"/>
      </w:pPr>
    </w:p>
    <w:p w14:paraId="4FC228D0" w14:textId="77777777" w:rsidR="007A7183" w:rsidRPr="00B37C93" w:rsidRDefault="007A7183" w:rsidP="007A7183">
      <w:pPr>
        <w:rPr>
          <w:rFonts w:ascii="Comic Sans MS" w:hAnsi="Comic Sans MS"/>
          <w:b/>
          <w:bCs/>
          <w:sz w:val="28"/>
          <w:szCs w:val="28"/>
        </w:rPr>
      </w:pPr>
      <w:r w:rsidRPr="00B37C93">
        <w:rPr>
          <w:rFonts w:ascii="Comic Sans MS" w:hAnsi="Comic Sans MS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D552D" wp14:editId="58197AAF">
                <wp:simplePos x="0" y="0"/>
                <wp:positionH relativeFrom="column">
                  <wp:posOffset>6918960</wp:posOffset>
                </wp:positionH>
                <wp:positionV relativeFrom="paragraph">
                  <wp:posOffset>1775460</wp:posOffset>
                </wp:positionV>
                <wp:extent cx="933450" cy="628650"/>
                <wp:effectExtent l="38100" t="38100" r="3810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628650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2D29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44.8pt;margin-top:139.8pt;width:73.5pt;height:4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" strokecolor="black [3200]" strokeweight="6pt">
                <v:stroke endarrow="open"/>
              </v:shape>
            </w:pict>
          </mc:Fallback>
        </mc:AlternateContent>
      </w:r>
      <w:r w:rsidRPr="00B37C93">
        <w:rPr>
          <w:rFonts w:ascii="Comic Sans MS" w:hAnsi="Comic Sans MS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47585" wp14:editId="489D6960">
                <wp:simplePos x="0" y="0"/>
                <wp:positionH relativeFrom="column">
                  <wp:posOffset>3489960</wp:posOffset>
                </wp:positionH>
                <wp:positionV relativeFrom="paragraph">
                  <wp:posOffset>4175760</wp:posOffset>
                </wp:positionV>
                <wp:extent cx="2095500" cy="1238250"/>
                <wp:effectExtent l="38100" t="38100" r="3810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0" cy="1238250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8AC14" id="Straight Arrow Connector 10" o:spid="_x0000_s1026" type="#_x0000_t32" style="position:absolute;margin-left:274.8pt;margin-top:328.8pt;width:165pt;height:97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" strokecolor="black [3200]" strokeweight="6pt">
                <v:stroke endarrow="open"/>
              </v:shape>
            </w:pict>
          </mc:Fallback>
        </mc:AlternateContent>
      </w:r>
      <w:r w:rsidRPr="00B37C93">
        <w:rPr>
          <w:rFonts w:ascii="Comic Sans MS" w:hAnsi="Comic Sans MS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59E05D97" wp14:editId="0F736245">
            <wp:simplePos x="0" y="0"/>
            <wp:positionH relativeFrom="column">
              <wp:posOffset>1909726</wp:posOffset>
            </wp:positionH>
            <wp:positionV relativeFrom="paragraph">
              <wp:posOffset>1375410</wp:posOffset>
            </wp:positionV>
            <wp:extent cx="5497200" cy="35820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9" t="45410" r="45642" b="38843"/>
                    <a:stretch/>
                  </pic:blipFill>
                  <pic:spPr bwMode="auto">
                    <a:xfrm>
                      <a:off x="0" y="0"/>
                      <a:ext cx="5497200" cy="35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C93">
        <w:rPr>
          <w:rFonts w:ascii="Comic Sans MS" w:hAnsi="Comic Sans MS"/>
          <w:b/>
          <w:bCs/>
          <w:sz w:val="28"/>
          <w:szCs w:val="28"/>
        </w:rPr>
        <w:t xml:space="preserve">Activity 5:  </w:t>
      </w:r>
      <w:r w:rsidRPr="00B37C93">
        <w:rPr>
          <w:rFonts w:ascii="Comic Sans MS" w:hAnsi="Comic Sans MS"/>
          <w:b/>
          <w:bCs/>
          <w:color w:val="002060"/>
          <w:sz w:val="28"/>
          <w:szCs w:val="28"/>
        </w:rPr>
        <w:t>Make your own odd dog</w:t>
      </w:r>
    </w:p>
    <w:p w14:paraId="66A48A41" w14:textId="77777777" w:rsidR="007A7183" w:rsidRDefault="007A7183" w:rsidP="007A7183">
      <w:pPr>
        <w:tabs>
          <w:tab w:val="left" w:pos="3900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14:paraId="5158BF85" w14:textId="409E8824" w:rsidR="007A7183" w:rsidRDefault="007A7183" w:rsidP="007A7183">
      <w:pPr>
        <w:tabs>
          <w:tab w:val="left" w:pos="3900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</w:t>
      </w:r>
      <w:r w:rsidRPr="00423F3F">
        <w:rPr>
          <w:rFonts w:ascii="Comic Sans MS" w:hAnsi="Comic Sans MS"/>
          <w:sz w:val="24"/>
          <w:szCs w:val="24"/>
        </w:rPr>
        <w:t>Draw eyes on white paper</w:t>
      </w: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DA092" wp14:editId="4C55E106">
                <wp:simplePos x="0" y="0"/>
                <wp:positionH relativeFrom="column">
                  <wp:posOffset>2994660</wp:posOffset>
                </wp:positionH>
                <wp:positionV relativeFrom="paragraph">
                  <wp:posOffset>518160</wp:posOffset>
                </wp:positionV>
                <wp:extent cx="228600" cy="933450"/>
                <wp:effectExtent l="76200" t="19050" r="1333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933450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3D85E" id="Straight Arrow Connector 6" o:spid="_x0000_s1026" type="#_x0000_t32" style="position:absolute;margin-left:235.8pt;margin-top:40.8pt;width:18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" strokecolor="black [3200]" strokeweight="6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       </w:t>
      </w:r>
      <w:r w:rsidRPr="00423F3F">
        <w:rPr>
          <w:rFonts w:ascii="Comic Sans MS" w:hAnsi="Comic Sans MS"/>
          <w:sz w:val="24"/>
          <w:szCs w:val="24"/>
        </w:rPr>
        <w:t xml:space="preserve">Use a paper cup or make a hat out of paper </w:t>
      </w:r>
    </w:p>
    <w:p w14:paraId="54B83E56" w14:textId="1CD99636" w:rsidR="007A7183" w:rsidRPr="00423F3F" w:rsidRDefault="007A7183" w:rsidP="007A7183">
      <w:pPr>
        <w:tabs>
          <w:tab w:val="left" w:pos="3900"/>
          <w:tab w:val="left" w:pos="8730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</w:t>
      </w:r>
      <w:r w:rsidRPr="00423F3F">
        <w:rPr>
          <w:rFonts w:ascii="Comic Sans MS" w:hAnsi="Comic Sans MS"/>
          <w:sz w:val="24"/>
          <w:szCs w:val="24"/>
        </w:rPr>
        <w:t>Cut out and stick onto your</w:t>
      </w:r>
      <w:r>
        <w:rPr>
          <w:rFonts w:ascii="Comic Sans MS" w:hAnsi="Comic Sans MS"/>
          <w:sz w:val="24"/>
          <w:szCs w:val="24"/>
        </w:rPr>
        <w:t xml:space="preserve">                         Colour it in, cut it out, fold it into a                                 </w:t>
      </w:r>
    </w:p>
    <w:p w14:paraId="3B3C4E19" w14:textId="77777777" w:rsidR="007A7183" w:rsidRPr="00423F3F" w:rsidRDefault="007A7183" w:rsidP="007A7183">
      <w:pPr>
        <w:tabs>
          <w:tab w:val="left" w:pos="3900"/>
          <w:tab w:val="left" w:pos="8229"/>
          <w:tab w:val="left" w:pos="8730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670CF" wp14:editId="2D426F92">
                <wp:simplePos x="0" y="0"/>
                <wp:positionH relativeFrom="column">
                  <wp:posOffset>4008763</wp:posOffset>
                </wp:positionH>
                <wp:positionV relativeFrom="paragraph">
                  <wp:posOffset>88768</wp:posOffset>
                </wp:positionV>
                <wp:extent cx="995053" cy="820140"/>
                <wp:effectExtent l="38100" t="38100" r="33655" b="565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5053" cy="820140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3A6A4" id="Straight Arrow Connector 7" o:spid="_x0000_s1026" type="#_x0000_t32" style="position:absolute;margin-left:315.65pt;margin-top:7pt;width:78.35pt;height:64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" strokecolor="black [3200]" strokeweight="6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                              d</w:t>
      </w:r>
      <w:r w:rsidRPr="00423F3F">
        <w:rPr>
          <w:rFonts w:ascii="Comic Sans MS" w:hAnsi="Comic Sans MS"/>
          <w:sz w:val="24"/>
          <w:szCs w:val="24"/>
        </w:rPr>
        <w:t>og’s face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cone </w:t>
      </w:r>
      <w:r w:rsidRPr="00423F3F">
        <w:rPr>
          <w:rFonts w:ascii="Comic Sans MS" w:hAnsi="Comic Sans MS"/>
          <w:sz w:val="24"/>
          <w:szCs w:val="24"/>
        </w:rPr>
        <w:t>shape,</w:t>
      </w:r>
      <w:r>
        <w:rPr>
          <w:rFonts w:ascii="Comic Sans MS" w:hAnsi="Comic Sans MS"/>
          <w:sz w:val="24"/>
          <w:szCs w:val="24"/>
        </w:rPr>
        <w:t xml:space="preserve"> glue and then sit it on your dog’s head</w:t>
      </w:r>
    </w:p>
    <w:p w14:paraId="138CDB4B" w14:textId="77777777" w:rsidR="007A7183" w:rsidRPr="00423F3F" w:rsidRDefault="007A7183" w:rsidP="007A7183">
      <w:pPr>
        <w:tabs>
          <w:tab w:val="left" w:pos="8730"/>
        </w:tabs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sz w:val="24"/>
          <w:szCs w:val="24"/>
        </w:rPr>
        <w:tab/>
      </w:r>
    </w:p>
    <w:p w14:paraId="1DC5874B" w14:textId="77777777" w:rsidR="007A7183" w:rsidRPr="00423F3F" w:rsidRDefault="007A7183" w:rsidP="007A7183">
      <w:pPr>
        <w:tabs>
          <w:tab w:val="left" w:pos="12567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Draw a tail on a </w:t>
      </w:r>
    </w:p>
    <w:p w14:paraId="3DE400D1" w14:textId="77777777" w:rsidR="007A7183" w:rsidRPr="00423F3F" w:rsidRDefault="007A7183" w:rsidP="007A7183">
      <w:pPr>
        <w:tabs>
          <w:tab w:val="left" w:pos="12567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sz w:val="24"/>
          <w:szCs w:val="24"/>
        </w:rPr>
        <w:t>Use a toilet roll tube or a</w:t>
      </w:r>
      <w:r>
        <w:rPr>
          <w:rFonts w:ascii="Comic Sans MS" w:hAnsi="Comic Sans MS"/>
          <w:sz w:val="24"/>
          <w:szCs w:val="24"/>
        </w:rPr>
        <w:tab/>
        <w:t xml:space="preserve">piece of paper,  </w:t>
      </w:r>
    </w:p>
    <w:p w14:paraId="6F003115" w14:textId="77777777" w:rsidR="007A7183" w:rsidRPr="00423F3F" w:rsidRDefault="007A7183" w:rsidP="007A7183">
      <w:pPr>
        <w:tabs>
          <w:tab w:val="left" w:pos="12567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EFA9F" wp14:editId="01A183A7">
                <wp:simplePos x="0" y="0"/>
                <wp:positionH relativeFrom="column">
                  <wp:posOffset>1053332</wp:posOffset>
                </wp:positionH>
                <wp:positionV relativeFrom="paragraph">
                  <wp:posOffset>196865</wp:posOffset>
                </wp:positionV>
                <wp:extent cx="1347293" cy="155944"/>
                <wp:effectExtent l="19050" t="171450" r="0" b="920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7293" cy="155944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E1963" id="Straight Arrow Connector 5" o:spid="_x0000_s1026" type="#_x0000_t32" style="position:absolute;margin-left:82.95pt;margin-top:15.5pt;width:106.1pt;height:12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" strokecolor="black [3200]" strokeweight="6pt">
                <v:stroke endarrow="open"/>
              </v:shape>
            </w:pict>
          </mc:Fallback>
        </mc:AlternateContent>
      </w:r>
      <w:r w:rsidRPr="00423F3F">
        <w:rPr>
          <w:rFonts w:ascii="Comic Sans MS" w:hAnsi="Comic Sans MS"/>
          <w:sz w:val="24"/>
          <w:szCs w:val="24"/>
        </w:rPr>
        <w:t xml:space="preserve">small plastic </w:t>
      </w:r>
      <w:r>
        <w:rPr>
          <w:rFonts w:ascii="Comic Sans MS" w:hAnsi="Comic Sans MS"/>
          <w:sz w:val="24"/>
          <w:szCs w:val="24"/>
        </w:rPr>
        <w:t xml:space="preserve">drinks </w:t>
      </w:r>
      <w:r w:rsidRPr="00423F3F">
        <w:rPr>
          <w:rFonts w:ascii="Comic Sans MS" w:hAnsi="Comic Sans MS"/>
          <w:sz w:val="24"/>
          <w:szCs w:val="24"/>
        </w:rPr>
        <w:t>bottle</w:t>
      </w:r>
      <w:r>
        <w:rPr>
          <w:rFonts w:ascii="Comic Sans MS" w:hAnsi="Comic Sans MS"/>
          <w:sz w:val="24"/>
          <w:szCs w:val="24"/>
        </w:rPr>
        <w:tab/>
        <w:t xml:space="preserve">colour it in.  Cut </w:t>
      </w:r>
    </w:p>
    <w:p w14:paraId="7567E6B1" w14:textId="77777777" w:rsidR="007A7183" w:rsidRPr="00423F3F" w:rsidRDefault="007A7183" w:rsidP="007A7183">
      <w:pPr>
        <w:tabs>
          <w:tab w:val="left" w:pos="12567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sz w:val="24"/>
          <w:szCs w:val="24"/>
        </w:rPr>
        <w:t>for the head</w: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ab/>
        <w:t xml:space="preserve">it out.  Use tape </w:t>
      </w:r>
    </w:p>
    <w:p w14:paraId="2E09FC14" w14:textId="77777777" w:rsidR="007A7183" w:rsidRPr="00423F3F" w:rsidRDefault="007A7183" w:rsidP="007A7183">
      <w:pPr>
        <w:tabs>
          <w:tab w:val="left" w:pos="12567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to stick it onto </w:t>
      </w:r>
    </w:p>
    <w:p w14:paraId="501854C5" w14:textId="77777777" w:rsidR="007A7183" w:rsidRPr="00423F3F" w:rsidRDefault="007A7183" w:rsidP="007A7183">
      <w:pPr>
        <w:tabs>
          <w:tab w:val="left" w:pos="12567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441A3" wp14:editId="5196C4E2">
                <wp:simplePos x="0" y="0"/>
                <wp:positionH relativeFrom="column">
                  <wp:posOffset>1340411</wp:posOffset>
                </wp:positionH>
                <wp:positionV relativeFrom="paragraph">
                  <wp:posOffset>59690</wp:posOffset>
                </wp:positionV>
                <wp:extent cx="2149638" cy="155944"/>
                <wp:effectExtent l="19050" t="190500" r="0" b="920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9638" cy="155944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4F06F" id="Straight Arrow Connector 13" o:spid="_x0000_s1026" type="#_x0000_t32" style="position:absolute;margin-left:105.55pt;margin-top:4.7pt;width:169.25pt;height:12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" strokecolor="black [3200]" strokeweight="6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ab/>
        <w:t>your dog’s bottom</w:t>
      </w:r>
    </w:p>
    <w:p w14:paraId="5078EAAC" w14:textId="77777777" w:rsidR="007A7183" w:rsidRDefault="007A7183" w:rsidP="007A71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C0010" wp14:editId="076B1B77">
                <wp:simplePos x="0" y="0"/>
                <wp:positionH relativeFrom="column">
                  <wp:posOffset>1053332</wp:posOffset>
                </wp:positionH>
                <wp:positionV relativeFrom="paragraph">
                  <wp:posOffset>83731</wp:posOffset>
                </wp:positionV>
                <wp:extent cx="3074720" cy="632195"/>
                <wp:effectExtent l="19050" t="152400" r="0" b="539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4720" cy="632195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05A4A" id="Straight Arrow Connector 11" o:spid="_x0000_s1026" type="#_x0000_t32" style="position:absolute;margin-left:82.95pt;margin-top:6.6pt;width:242.1pt;height:49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" strokecolor="black [3200]" strokeweight="6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Use a toilet tube</w:t>
      </w:r>
    </w:p>
    <w:p w14:paraId="49CFB1E9" w14:textId="77777777" w:rsidR="007A7183" w:rsidRPr="00423F3F" w:rsidRDefault="007A7183" w:rsidP="007A71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for the neck.</w:t>
      </w:r>
    </w:p>
    <w:p w14:paraId="3FE900ED" w14:textId="77777777" w:rsidR="007A7183" w:rsidRPr="00423F3F" w:rsidRDefault="007A7183" w:rsidP="007A7183">
      <w:pPr>
        <w:tabs>
          <w:tab w:val="left" w:pos="13054"/>
        </w:tabs>
        <w:spacing w:after="0" w:line="240" w:lineRule="auto"/>
        <w:ind w:firstLine="12240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959CE" wp14:editId="08C708CF">
                <wp:simplePos x="0" y="0"/>
                <wp:positionH relativeFrom="column">
                  <wp:posOffset>1582744</wp:posOffset>
                </wp:positionH>
                <wp:positionV relativeFrom="paragraph">
                  <wp:posOffset>109898</wp:posOffset>
                </wp:positionV>
                <wp:extent cx="1780067" cy="1863755"/>
                <wp:effectExtent l="38100" t="38100" r="48895" b="412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0067" cy="1863755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FBA9E" id="Straight Arrow Connector 12" o:spid="_x0000_s1026" type="#_x0000_t32" style="position:absolute;margin-left:124.65pt;margin-top:8.65pt;width:140.15pt;height:146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" strokecolor="black [3200]" strokeweight="6pt">
                <v:stroke endarrow="open"/>
              </v:shape>
            </w:pict>
          </mc:Fallback>
        </mc:AlternateContent>
      </w:r>
      <w:r w:rsidRPr="00423F3F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99FED" wp14:editId="44691FD0">
                <wp:simplePos x="0" y="0"/>
                <wp:positionH relativeFrom="column">
                  <wp:posOffset>6286766</wp:posOffset>
                </wp:positionH>
                <wp:positionV relativeFrom="paragraph">
                  <wp:posOffset>105542</wp:posOffset>
                </wp:positionV>
                <wp:extent cx="1360967" cy="45719"/>
                <wp:effectExtent l="0" t="209550" r="0" b="1835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0967" cy="45719"/>
                        </a:xfrm>
                        <a:prstGeom prst="straightConnector1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FF2DC" id="Straight Arrow Connector 8" o:spid="_x0000_s1026" type="#_x0000_t32" style="position:absolute;margin-left:495pt;margin-top:8.3pt;width:107.15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" strokecolor="black [3200]" strokeweight="6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Use a kitchen </w:t>
      </w:r>
    </w:p>
    <w:p w14:paraId="68D5504C" w14:textId="77777777" w:rsidR="007A7183" w:rsidRPr="00423F3F" w:rsidRDefault="007A7183" w:rsidP="007A7183">
      <w:pPr>
        <w:tabs>
          <w:tab w:val="left" w:pos="12525"/>
          <w:tab w:val="left" w:pos="13054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Towel tube for </w:t>
      </w:r>
      <w:r>
        <w:rPr>
          <w:rFonts w:ascii="Comic Sans MS" w:hAnsi="Comic Sans MS"/>
          <w:sz w:val="24"/>
          <w:szCs w:val="24"/>
        </w:rPr>
        <w:tab/>
      </w:r>
    </w:p>
    <w:p w14:paraId="5A766965" w14:textId="77777777" w:rsidR="007A7183" w:rsidRPr="00423F3F" w:rsidRDefault="007A7183" w:rsidP="007A7183">
      <w:pPr>
        <w:tabs>
          <w:tab w:val="left" w:pos="12511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Colour and cut out two</w:t>
      </w:r>
      <w:r w:rsidRPr="00423F3F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the body (or 2</w:t>
      </w:r>
    </w:p>
    <w:p w14:paraId="0BB63637" w14:textId="77777777" w:rsidR="007A7183" w:rsidRDefault="007A7183" w:rsidP="007A7183">
      <w:pPr>
        <w:tabs>
          <w:tab w:val="left" w:pos="12511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ears.  Stick them on</w:t>
      </w:r>
      <w:r>
        <w:rPr>
          <w:rFonts w:ascii="Comic Sans MS" w:hAnsi="Comic Sans MS"/>
          <w:sz w:val="24"/>
          <w:szCs w:val="24"/>
        </w:rPr>
        <w:tab/>
        <w:t xml:space="preserve"> toilet roll tubes</w:t>
      </w:r>
    </w:p>
    <w:p w14:paraId="684A8C62" w14:textId="77777777" w:rsidR="007A7183" w:rsidRDefault="007A7183" w:rsidP="007A7183">
      <w:pPr>
        <w:tabs>
          <w:tab w:val="left" w:pos="12511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either side of your dog’s</w:t>
      </w:r>
      <w:r>
        <w:rPr>
          <w:rFonts w:ascii="Comic Sans MS" w:hAnsi="Comic Sans MS"/>
          <w:sz w:val="24"/>
          <w:szCs w:val="24"/>
        </w:rPr>
        <w:tab/>
        <w:t xml:space="preserve"> stuck together.</w:t>
      </w:r>
    </w:p>
    <w:p w14:paraId="0EF8727B" w14:textId="77777777" w:rsidR="007A7183" w:rsidRPr="00423F3F" w:rsidRDefault="007A7183" w:rsidP="007A71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head.</w:t>
      </w:r>
    </w:p>
    <w:p w14:paraId="6C4C9B38" w14:textId="77777777" w:rsidR="007A7183" w:rsidRDefault="007A7183" w:rsidP="007A7183">
      <w:pPr>
        <w:tabs>
          <w:tab w:val="left" w:pos="121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1EB9892" w14:textId="77777777" w:rsidR="007A7183" w:rsidRPr="00423F3F" w:rsidRDefault="007A7183" w:rsidP="007A7183">
      <w:pPr>
        <w:tabs>
          <w:tab w:val="left" w:pos="12140"/>
        </w:tabs>
        <w:rPr>
          <w:rFonts w:ascii="Comic Sans MS" w:hAnsi="Comic Sans MS"/>
          <w:sz w:val="24"/>
          <w:szCs w:val="24"/>
        </w:rPr>
      </w:pPr>
    </w:p>
    <w:p w14:paraId="5649022A" w14:textId="77777777" w:rsidR="007A7183" w:rsidRPr="00423F3F" w:rsidRDefault="007A7183" w:rsidP="007A7183">
      <w:pPr>
        <w:tabs>
          <w:tab w:val="left" w:pos="9126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sz w:val="24"/>
          <w:szCs w:val="24"/>
        </w:rPr>
        <w:tab/>
        <w:t xml:space="preserve"> Use toilet tubes cut in half for your dog’s</w:t>
      </w:r>
    </w:p>
    <w:p w14:paraId="49E4D907" w14:textId="77777777" w:rsidR="007A7183" w:rsidRPr="00423F3F" w:rsidRDefault="007A7183" w:rsidP="007A7183">
      <w:pPr>
        <w:tabs>
          <w:tab w:val="left" w:pos="218"/>
          <w:tab w:val="left" w:pos="9126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423F3F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Dress your dog in bright colours.  Use strips of paper</w:t>
      </w:r>
      <w:r>
        <w:rPr>
          <w:rFonts w:ascii="Comic Sans MS" w:hAnsi="Comic Sans MS"/>
          <w:sz w:val="24"/>
          <w:szCs w:val="24"/>
        </w:rPr>
        <w:tab/>
      </w:r>
      <w:r w:rsidRPr="00423F3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l</w:t>
      </w:r>
      <w:r w:rsidRPr="00423F3F">
        <w:rPr>
          <w:rFonts w:ascii="Comic Sans MS" w:hAnsi="Comic Sans MS"/>
          <w:sz w:val="24"/>
          <w:szCs w:val="24"/>
        </w:rPr>
        <w:t xml:space="preserve">egs.  You will need </w:t>
      </w:r>
      <w:r>
        <w:rPr>
          <w:rFonts w:ascii="Comic Sans MS" w:hAnsi="Comic Sans MS"/>
          <w:sz w:val="24"/>
          <w:szCs w:val="24"/>
        </w:rPr>
        <w:t>2 tubes</w:t>
      </w:r>
      <w:r w:rsidRPr="00423F3F">
        <w:rPr>
          <w:rFonts w:ascii="Comic Sans MS" w:hAnsi="Comic Sans MS"/>
          <w:sz w:val="24"/>
          <w:szCs w:val="24"/>
        </w:rPr>
        <w:t xml:space="preserve">.  Use tape to  </w:t>
      </w:r>
    </w:p>
    <w:p w14:paraId="51253F0A" w14:textId="626453E1" w:rsidR="007A7183" w:rsidRPr="006637E3" w:rsidRDefault="007A7183" w:rsidP="006637E3">
      <w:pPr>
        <w:tabs>
          <w:tab w:val="left" w:pos="687"/>
          <w:tab w:val="left" w:pos="9126"/>
        </w:tabs>
        <w:spacing w:after="0" w:line="240" w:lineRule="auto"/>
        <w:rPr>
          <w:rFonts w:ascii="Comic Sans MS" w:hAnsi="Comic Sans MS"/>
          <w:sz w:val="24"/>
          <w:szCs w:val="24"/>
        </w:rPr>
        <w:sectPr w:rsidR="007A7183" w:rsidRPr="006637E3" w:rsidSect="007A718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Comic Sans MS" w:hAnsi="Comic Sans MS"/>
          <w:sz w:val="24"/>
          <w:szCs w:val="24"/>
        </w:rPr>
        <w:t xml:space="preserve">   glued on or paint spots, stripes or a pattern on his body.                                      attach them t</w:t>
      </w:r>
      <w:r w:rsidRPr="00423F3F">
        <w:rPr>
          <w:rFonts w:ascii="Comic Sans MS" w:hAnsi="Comic Sans MS"/>
          <w:sz w:val="24"/>
          <w:szCs w:val="24"/>
        </w:rPr>
        <w:t>o the body</w:t>
      </w:r>
      <w:r>
        <w:rPr>
          <w:rFonts w:ascii="Comic Sans MS" w:hAnsi="Comic Sans MS"/>
          <w:sz w:val="24"/>
          <w:szCs w:val="24"/>
        </w:rPr>
        <w:t>.</w:t>
      </w:r>
    </w:p>
    <w:p w14:paraId="674ABA7C" w14:textId="05CF0532" w:rsid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32"/>
          <w:szCs w:val="32"/>
        </w:rPr>
      </w:pPr>
      <w:r w:rsidRPr="00503FB0">
        <w:rPr>
          <w:rFonts w:ascii="Comic Sans MS" w:hAnsi="Comic Sans MS"/>
          <w:b/>
          <w:bCs/>
          <w:sz w:val="32"/>
          <w:szCs w:val="32"/>
        </w:rPr>
        <w:t>Activity 6:</w:t>
      </w:r>
      <w:r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503FB0">
        <w:rPr>
          <w:rFonts w:ascii="Comic Sans MS" w:hAnsi="Comic Sans MS"/>
          <w:b/>
          <w:bCs/>
          <w:color w:val="1F4E79" w:themeColor="accent5" w:themeShade="80"/>
          <w:sz w:val="32"/>
          <w:szCs w:val="32"/>
        </w:rPr>
        <w:t>Me time</w:t>
      </w:r>
      <w:r>
        <w:rPr>
          <w:rFonts w:ascii="Comic Sans MS" w:hAnsi="Comic Sans MS"/>
          <w:b/>
          <w:bCs/>
          <w:color w:val="1F4E79" w:themeColor="accent5" w:themeShade="80"/>
          <w:sz w:val="32"/>
          <w:szCs w:val="32"/>
        </w:rPr>
        <w:t xml:space="preserve"> / Yoga time</w:t>
      </w:r>
    </w:p>
    <w:p w14:paraId="2AD334BB" w14:textId="039AC08E" w:rsid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32"/>
          <w:szCs w:val="32"/>
        </w:rPr>
      </w:pPr>
    </w:p>
    <w:p w14:paraId="62D9BA29" w14:textId="5C19E16D" w:rsid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503FB0">
        <w:rPr>
          <w:rFonts w:ascii="Comic Sans MS" w:hAnsi="Comic Sans MS"/>
          <w:sz w:val="32"/>
          <w:szCs w:val="32"/>
        </w:rPr>
        <w:t xml:space="preserve">After all that hard work take five minutes </w:t>
      </w:r>
      <w:r w:rsidRPr="00C0747A">
        <w:rPr>
          <w:rFonts w:ascii="Comic Sans MS" w:hAnsi="Comic Sans MS"/>
          <w:b/>
          <w:bCs/>
          <w:sz w:val="32"/>
          <w:szCs w:val="32"/>
        </w:rPr>
        <w:t>ME</w:t>
      </w:r>
      <w:r w:rsidRPr="00503FB0">
        <w:rPr>
          <w:rFonts w:ascii="Comic Sans MS" w:hAnsi="Comic Sans MS"/>
          <w:sz w:val="32"/>
          <w:szCs w:val="32"/>
        </w:rPr>
        <w:t xml:space="preserve"> time.  If the sun is shining and you have a garden go outside for some fresh air.</w:t>
      </w:r>
    </w:p>
    <w:p w14:paraId="67E9EE62" w14:textId="146B1300" w:rsid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6AC4A1F7" w14:textId="1B2764C7" w:rsid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 </w:t>
      </w:r>
      <w:r w:rsidRPr="00F43A15">
        <w:rPr>
          <w:rFonts w:ascii="Comic Sans MS" w:hAnsi="Comic Sans MS"/>
          <w:b/>
          <w:bCs/>
          <w:color w:val="002060"/>
          <w:sz w:val="32"/>
          <w:szCs w:val="32"/>
        </w:rPr>
        <w:t>Dragon breathing</w:t>
      </w:r>
    </w:p>
    <w:p w14:paraId="5151F50B" w14:textId="50327D2A" w:rsid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0977B52B" w14:textId="77777777" w:rsidR="00F43A15" w:rsidRDefault="00503FB0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  <w:r w:rsidR="00F43A15">
        <w:rPr>
          <w:rFonts w:ascii="Comic Sans MS" w:hAnsi="Comic Sans MS"/>
          <w:sz w:val="32"/>
          <w:szCs w:val="32"/>
        </w:rPr>
        <w:t xml:space="preserve">-  </w:t>
      </w:r>
      <w:r>
        <w:rPr>
          <w:rFonts w:ascii="Comic Sans MS" w:hAnsi="Comic Sans MS"/>
          <w:sz w:val="32"/>
          <w:szCs w:val="32"/>
        </w:rPr>
        <w:t>Sit cross-legged on the floor</w:t>
      </w:r>
      <w:r w:rsidR="00F43A15">
        <w:rPr>
          <w:rFonts w:ascii="Comic Sans MS" w:hAnsi="Comic Sans MS"/>
          <w:sz w:val="32"/>
          <w:szCs w:val="32"/>
        </w:rPr>
        <w:t>, remember to keep your</w:t>
      </w:r>
    </w:p>
    <w:p w14:paraId="119C7A70" w14:textId="74510FE5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spine long and sit tall</w:t>
      </w:r>
      <w:r w:rsidR="00503FB0">
        <w:rPr>
          <w:rFonts w:ascii="Comic Sans MS" w:hAnsi="Comic Sans MS"/>
          <w:sz w:val="32"/>
          <w:szCs w:val="32"/>
        </w:rPr>
        <w:t xml:space="preserve"> </w:t>
      </w:r>
    </w:p>
    <w:p w14:paraId="486DE337" w14:textId="14B3919C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-  Close your eyes, breathe in through your nose</w:t>
      </w:r>
    </w:p>
    <w:p w14:paraId="7EC1A658" w14:textId="02E17988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-  Breathe out through your mouth, whispering a roar</w:t>
      </w:r>
    </w:p>
    <w:p w14:paraId="6C296292" w14:textId="0AB7789F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3B9B2FB9" w14:textId="11651223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Now for the funny bit:</w:t>
      </w:r>
    </w:p>
    <w:p w14:paraId="6D758A20" w14:textId="5140DD6B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407B2C03" w14:textId="3A2F3967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-  Stick your tongue out and open your eyes wide.</w:t>
      </w:r>
    </w:p>
    <w:p w14:paraId="2C55D84B" w14:textId="745772AF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59D7A1AD" w14:textId="5B122EF7" w:rsidR="00F43A15" w:rsidRDefault="00F43A15" w:rsidP="00F43A15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Start the exercize again and repeat twice more</w:t>
      </w:r>
    </w:p>
    <w:p w14:paraId="0BBB222F" w14:textId="77777777" w:rsidR="0065326A" w:rsidRDefault="0065326A" w:rsidP="00503FB0">
      <w:pPr>
        <w:tabs>
          <w:tab w:val="left" w:pos="4997"/>
        </w:tabs>
        <w:spacing w:after="0" w:line="240" w:lineRule="auto"/>
        <w:rPr>
          <w:rFonts w:ascii="Sanchez" w:eastAsia="Times New Roman" w:hAnsi="Sanchez" w:cs="Times New Roman"/>
          <w:b/>
          <w:bCs/>
          <w:color w:val="222222"/>
          <w:spacing w:val="8"/>
          <w:sz w:val="32"/>
          <w:szCs w:val="32"/>
          <w:lang w:eastAsia="en-GB"/>
        </w:rPr>
      </w:pPr>
    </w:p>
    <w:p w14:paraId="02D68C00" w14:textId="24840CBE" w:rsidR="00503FB0" w:rsidRPr="00503FB0" w:rsidRDefault="00503FB0" w:rsidP="00503FB0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047D9204" w14:textId="05B462DF" w:rsidR="00623E0D" w:rsidRDefault="00623E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774FA3F0" w14:textId="1302B37C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69AC57C3" w14:textId="13AFCB21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A106B0E" w14:textId="42E7EF86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6DCAFAF" w14:textId="6B4CBBC4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79CC3D52" w14:textId="2B595B04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E057568" w14:textId="5275DF29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EFF1392" w14:textId="6A9E7C30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D0F2776" w14:textId="2969B488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73F9701" w14:textId="3D90D3C9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7819985D" w14:textId="08F71988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A9B1FB2" w14:textId="7C1BA65C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4BCA0830" w14:textId="20A90184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EABE3E5" w14:textId="77E9277C" w:rsidR="007A7183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Activity 6 continued:  Calm down Yoga poses</w:t>
      </w:r>
    </w:p>
    <w:p w14:paraId="538225B3" w14:textId="46900238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E3238BA" w14:textId="07C0C0C0" w:rsidR="0065326A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Find a space and practice each one of the poses on your sheet.</w:t>
      </w:r>
    </w:p>
    <w:p w14:paraId="114B8DCD" w14:textId="6E2BC8EB" w:rsidR="00503FB0" w:rsidRDefault="00503FB0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3D5E3538" w14:textId="1DB1F410" w:rsidR="0065326A" w:rsidRDefault="007A7183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6ECB772" wp14:editId="73E29CB6">
            <wp:simplePos x="0" y="0"/>
            <wp:positionH relativeFrom="column">
              <wp:posOffset>1270</wp:posOffset>
            </wp:positionH>
            <wp:positionV relativeFrom="paragraph">
              <wp:posOffset>95513</wp:posOffset>
            </wp:positionV>
            <wp:extent cx="6148070" cy="762762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3" t="21762" r="45021" b="18522"/>
                    <a:stretch/>
                  </pic:blipFill>
                  <pic:spPr bwMode="auto">
                    <a:xfrm>
                      <a:off x="0" y="0"/>
                      <a:ext cx="6148070" cy="76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B209" w14:textId="3CE2F430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69BEA502" w14:textId="51CD3A2F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493DEB99" w14:textId="67843435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5D3B71C" w14:textId="36248F8E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33A40105" w14:textId="35C7ECC4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1D2EDC6" w14:textId="23F8A537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4E6F21F" w14:textId="7AE33925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7A142EE2" w14:textId="73578A69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065D728" w14:textId="5DFBDA7E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21FA0020" w14:textId="0EE38027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48B8184E" w14:textId="598954C2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48569F3" w14:textId="0D3E5018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2A9360C4" w14:textId="72F413F2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8AE1577" w14:textId="697A3518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053C2C5" w14:textId="7863CC5D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27A412F5" w14:textId="5C780E8E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4D3375B" w14:textId="35FF4266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CA32091" w14:textId="39252887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61909251" w14:textId="024A0E03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6E0841BC" w14:textId="4DCEAF6D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0D2CC92F" w14:textId="0A2EC8B9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3FD720F9" w14:textId="3B18BA0A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3EA5D358" w14:textId="7AA9BC45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CA89315" w14:textId="77777777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5B6DAB1A" w14:textId="77777777" w:rsidR="00F43A15" w:rsidRDefault="00F43A15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71D8C20B" w14:textId="77777777" w:rsidR="0065326A" w:rsidRDefault="0065326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43B29373" w14:textId="5F5B51A4" w:rsidR="0075500D" w:rsidRPr="00281CE8" w:rsidRDefault="00F43A15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  <w:r w:rsidRPr="00F43A15">
        <w:rPr>
          <w:rFonts w:ascii="Comic Sans MS" w:hAnsi="Comic Sans MS"/>
          <w:b/>
          <w:bCs/>
          <w:sz w:val="32"/>
          <w:szCs w:val="32"/>
        </w:rPr>
        <w:t xml:space="preserve">Activity 7:  </w:t>
      </w:r>
      <w:r w:rsidR="00BA4F9B" w:rsidRPr="00281CE8">
        <w:rPr>
          <w:rFonts w:ascii="Comic Sans MS" w:hAnsi="Comic Sans MS"/>
          <w:b/>
          <w:bCs/>
          <w:color w:val="002060"/>
          <w:sz w:val="32"/>
          <w:szCs w:val="32"/>
        </w:rPr>
        <w:t xml:space="preserve">Sharing a digital story:  </w:t>
      </w:r>
    </w:p>
    <w:p w14:paraId="16F52AAF" w14:textId="77777777" w:rsidR="0075500D" w:rsidRPr="00281CE8" w:rsidRDefault="007550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613E3FFD" w14:textId="56F240BC" w:rsidR="00BA4F9B" w:rsidRPr="0075500D" w:rsidRDefault="00737CFE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70C0"/>
          <w:sz w:val="32"/>
          <w:szCs w:val="32"/>
        </w:rPr>
      </w:pPr>
      <w:r>
        <w:rPr>
          <w:rFonts w:ascii="Comic Sans MS" w:hAnsi="Comic Sans MS"/>
          <w:b/>
          <w:bCs/>
          <w:color w:val="002060"/>
          <w:sz w:val="32"/>
          <w:szCs w:val="32"/>
        </w:rPr>
        <w:t>Odd dog out</w:t>
      </w:r>
      <w:r w:rsidR="00BA4F9B" w:rsidRPr="00281CE8">
        <w:rPr>
          <w:rFonts w:ascii="Comic Sans MS" w:hAnsi="Comic Sans MS"/>
          <w:b/>
          <w:bCs/>
          <w:color w:val="002060"/>
          <w:sz w:val="32"/>
          <w:szCs w:val="32"/>
        </w:rPr>
        <w:t xml:space="preserve"> </w:t>
      </w:r>
      <w:r w:rsidR="00BA4F9B" w:rsidRPr="0075500D">
        <w:rPr>
          <w:rFonts w:ascii="Comic Sans MS" w:hAnsi="Comic Sans MS"/>
          <w:sz w:val="32"/>
          <w:szCs w:val="32"/>
        </w:rPr>
        <w:t xml:space="preserve">by </w:t>
      </w:r>
      <w:r>
        <w:rPr>
          <w:rFonts w:ascii="Comic Sans MS" w:hAnsi="Comic Sans MS"/>
          <w:sz w:val="32"/>
          <w:szCs w:val="32"/>
        </w:rPr>
        <w:t>Rob Biddulph</w:t>
      </w:r>
      <w:r w:rsidR="00FF1273">
        <w:rPr>
          <w:rFonts w:ascii="Comic Sans MS" w:hAnsi="Comic Sans MS"/>
          <w:sz w:val="32"/>
          <w:szCs w:val="32"/>
        </w:rPr>
        <w:t>.</w:t>
      </w:r>
    </w:p>
    <w:p w14:paraId="2C29C612" w14:textId="77777777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2"/>
          <w:szCs w:val="32"/>
        </w:rPr>
      </w:pPr>
    </w:p>
    <w:p w14:paraId="59A06F5D" w14:textId="3AEC8214" w:rsidR="00BA4F9B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75500D">
        <w:rPr>
          <w:rFonts w:ascii="Comic Sans MS" w:hAnsi="Comic Sans MS"/>
          <w:sz w:val="32"/>
          <w:szCs w:val="32"/>
        </w:rPr>
        <w:t>1.   Click on the Youtube link below</w:t>
      </w:r>
      <w:r w:rsidR="008F3278">
        <w:rPr>
          <w:rFonts w:ascii="Comic Sans MS" w:hAnsi="Comic Sans MS"/>
          <w:sz w:val="32"/>
          <w:szCs w:val="32"/>
        </w:rPr>
        <w:t>;</w:t>
      </w:r>
      <w:r w:rsidRPr="0075500D">
        <w:rPr>
          <w:rFonts w:ascii="Comic Sans MS" w:hAnsi="Comic Sans MS"/>
          <w:sz w:val="32"/>
          <w:szCs w:val="32"/>
        </w:rPr>
        <w:t xml:space="preserve"> </w:t>
      </w:r>
      <w:r w:rsidR="009B5C76">
        <w:rPr>
          <w:rFonts w:ascii="Comic Sans MS" w:hAnsi="Comic Sans MS"/>
          <w:sz w:val="32"/>
          <w:szCs w:val="32"/>
        </w:rPr>
        <w:t>watch and listen to</w:t>
      </w:r>
      <w:r w:rsidRPr="0075500D">
        <w:rPr>
          <w:rFonts w:ascii="Comic Sans MS" w:hAnsi="Comic Sans MS"/>
          <w:sz w:val="32"/>
          <w:szCs w:val="32"/>
        </w:rPr>
        <w:t xml:space="preserve"> the </w:t>
      </w:r>
    </w:p>
    <w:p w14:paraId="59DE0A66" w14:textId="6F0A053E" w:rsidR="009B5C76" w:rsidRPr="0075500D" w:rsidRDefault="009B5C76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story:</w:t>
      </w:r>
    </w:p>
    <w:p w14:paraId="7ADD1FEB" w14:textId="77777777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2"/>
          <w:szCs w:val="32"/>
        </w:rPr>
      </w:pPr>
    </w:p>
    <w:p w14:paraId="3E761767" w14:textId="0192BA88" w:rsidR="009E5B7C" w:rsidRPr="00737CFE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28"/>
          <w:szCs w:val="28"/>
        </w:rPr>
      </w:pPr>
      <w:r w:rsidRPr="00FF1273">
        <w:rPr>
          <w:rFonts w:ascii="Comic Sans MS" w:hAnsi="Comic Sans MS"/>
          <w:color w:val="0070C0"/>
          <w:sz w:val="32"/>
          <w:szCs w:val="32"/>
        </w:rPr>
        <w:t xml:space="preserve">      </w:t>
      </w:r>
      <w:hyperlink r:id="rId13" w:history="1">
        <w:r w:rsidR="00737CFE" w:rsidRPr="00737CFE">
          <w:rPr>
            <w:rStyle w:val="Hyperlink"/>
            <w:rFonts w:ascii="Comic Sans MS" w:hAnsi="Comic Sans MS"/>
            <w:sz w:val="28"/>
            <w:szCs w:val="28"/>
          </w:rPr>
          <w:t>https://www.youtube.com/watch?v=sRlnfumrX3s</w:t>
        </w:r>
      </w:hyperlink>
    </w:p>
    <w:p w14:paraId="7B0C59D6" w14:textId="33CED990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2"/>
          <w:szCs w:val="32"/>
        </w:rPr>
      </w:pPr>
    </w:p>
    <w:p w14:paraId="23DF5364" w14:textId="79655698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75500D">
        <w:rPr>
          <w:rFonts w:ascii="Comic Sans MS" w:hAnsi="Comic Sans MS"/>
          <w:sz w:val="32"/>
          <w:szCs w:val="32"/>
        </w:rPr>
        <w:t>2.  Fill in your story record sheet</w:t>
      </w:r>
      <w:r w:rsidR="0075500D">
        <w:rPr>
          <w:rFonts w:ascii="Comic Sans MS" w:hAnsi="Comic Sans MS"/>
          <w:sz w:val="32"/>
          <w:szCs w:val="32"/>
        </w:rPr>
        <w:t>.</w:t>
      </w:r>
    </w:p>
    <w:p w14:paraId="498EE57D" w14:textId="77777777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0A06D52A" w14:textId="6C1104AA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75500D">
        <w:rPr>
          <w:rFonts w:ascii="Comic Sans MS" w:hAnsi="Comic Sans MS"/>
          <w:sz w:val="32"/>
          <w:szCs w:val="32"/>
        </w:rPr>
        <w:t>3.  Do you recommend this story:  Yes / No</w:t>
      </w:r>
    </w:p>
    <w:p w14:paraId="63ECF0E1" w14:textId="13E1E326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7EB8D35E" w14:textId="708EF4FF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75500D">
        <w:rPr>
          <w:rFonts w:ascii="Comic Sans MS" w:hAnsi="Comic Sans MS"/>
          <w:sz w:val="32"/>
          <w:szCs w:val="32"/>
        </w:rPr>
        <w:t xml:space="preserve">4.  If you share a story or read a book at home, add it to   </w:t>
      </w:r>
    </w:p>
    <w:p w14:paraId="5BD3E280" w14:textId="29D85B97" w:rsidR="00BA4F9B" w:rsidRPr="0075500D" w:rsidRDefault="00BA4F9B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75500D">
        <w:rPr>
          <w:rFonts w:ascii="Comic Sans MS" w:hAnsi="Comic Sans MS"/>
          <w:sz w:val="32"/>
          <w:szCs w:val="32"/>
        </w:rPr>
        <w:t xml:space="preserve">     your reading record</w:t>
      </w:r>
      <w:r w:rsidR="0075500D" w:rsidRPr="0075500D">
        <w:rPr>
          <w:rFonts w:ascii="Comic Sans MS" w:hAnsi="Comic Sans MS"/>
          <w:sz w:val="32"/>
          <w:szCs w:val="32"/>
        </w:rPr>
        <w:t xml:space="preserve">.  If you </w:t>
      </w:r>
      <w:r w:rsidR="008F3278">
        <w:rPr>
          <w:rFonts w:ascii="Comic Sans MS" w:hAnsi="Comic Sans MS"/>
          <w:sz w:val="32"/>
          <w:szCs w:val="32"/>
        </w:rPr>
        <w:t>enjoyed this story</w:t>
      </w:r>
      <w:r w:rsidR="0075500D" w:rsidRPr="0075500D">
        <w:rPr>
          <w:rFonts w:ascii="Comic Sans MS" w:hAnsi="Comic Sans MS"/>
          <w:sz w:val="32"/>
          <w:szCs w:val="32"/>
        </w:rPr>
        <w:t xml:space="preserve">, let </w:t>
      </w:r>
    </w:p>
    <w:p w14:paraId="0D0B68FC" w14:textId="3FB80A71" w:rsidR="0075500D" w:rsidRDefault="007550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75500D">
        <w:rPr>
          <w:rFonts w:ascii="Comic Sans MS" w:hAnsi="Comic Sans MS"/>
          <w:sz w:val="32"/>
          <w:szCs w:val="32"/>
        </w:rPr>
        <w:t xml:space="preserve">     your teacher know.</w:t>
      </w:r>
    </w:p>
    <w:p w14:paraId="12756965" w14:textId="3D590116" w:rsidR="0075500D" w:rsidRDefault="007550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612A9009" w14:textId="2C85CE5D" w:rsidR="0075500D" w:rsidRPr="0075500D" w:rsidRDefault="0075500D" w:rsidP="009B3817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 </w:t>
      </w:r>
      <w:r w:rsidR="009B3817">
        <w:rPr>
          <w:rFonts w:ascii="Comic Sans MS" w:hAnsi="Comic Sans MS"/>
          <w:sz w:val="32"/>
          <w:szCs w:val="32"/>
        </w:rPr>
        <w:t>Keep reading and sharing stories</w:t>
      </w:r>
    </w:p>
    <w:p w14:paraId="19596B51" w14:textId="1676B5E8" w:rsidR="0075500D" w:rsidRPr="0075500D" w:rsidRDefault="0075500D" w:rsidP="00BA4F9B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0284C821" w14:textId="52851753" w:rsidR="00281CE8" w:rsidRPr="00C0747A" w:rsidRDefault="00C0747A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32"/>
          <w:szCs w:val="32"/>
        </w:rPr>
        <w:t>I hope you enjoyed this week’s story.  Enjoy the rest of your week.  Have fun.</w:t>
      </w:r>
    </w:p>
    <w:p w14:paraId="470E9581" w14:textId="77777777" w:rsidR="00281CE8" w:rsidRPr="00281CE8" w:rsidRDefault="00281CE8" w:rsidP="00BA4F9B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047423D" w14:textId="432C5D30" w:rsidR="00BA4F9B" w:rsidRPr="0075500D" w:rsidRDefault="00BA4F9B">
      <w:pPr>
        <w:rPr>
          <w:rFonts w:ascii="Comic Sans MS" w:hAnsi="Comic Sans MS"/>
        </w:rPr>
      </w:pPr>
    </w:p>
    <w:p w14:paraId="17FFC55E" w14:textId="56894B0D" w:rsidR="00BA4F9B" w:rsidRPr="0075500D" w:rsidRDefault="00BA4F9B">
      <w:pPr>
        <w:rPr>
          <w:rFonts w:ascii="Comic Sans MS" w:hAnsi="Comic Sans MS"/>
        </w:rPr>
      </w:pPr>
    </w:p>
    <w:sectPr w:rsidR="00BA4F9B" w:rsidRPr="0075500D" w:rsidSect="008F327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95937" w14:textId="77777777" w:rsidR="00B61825" w:rsidRDefault="00B61825" w:rsidP="009C7E6B">
      <w:pPr>
        <w:spacing w:after="0" w:line="240" w:lineRule="auto"/>
      </w:pPr>
      <w:r>
        <w:separator/>
      </w:r>
    </w:p>
  </w:endnote>
  <w:endnote w:type="continuationSeparator" w:id="0">
    <w:p w14:paraId="514A7E8D" w14:textId="77777777" w:rsidR="00B61825" w:rsidRDefault="00B61825" w:rsidP="009C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chez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89066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5B8763" w14:textId="06F1053E" w:rsidR="009C7E6B" w:rsidRDefault="009C7E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34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C4BAA9" w14:textId="77777777" w:rsidR="009C7E6B" w:rsidRDefault="009C7E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F990A" w14:textId="77777777" w:rsidR="00B61825" w:rsidRDefault="00B61825" w:rsidP="009C7E6B">
      <w:pPr>
        <w:spacing w:after="0" w:line="240" w:lineRule="auto"/>
      </w:pPr>
      <w:r>
        <w:separator/>
      </w:r>
    </w:p>
  </w:footnote>
  <w:footnote w:type="continuationSeparator" w:id="0">
    <w:p w14:paraId="44BFEA56" w14:textId="77777777" w:rsidR="00B61825" w:rsidRDefault="00B61825" w:rsidP="009C7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D6FF1"/>
    <w:multiLevelType w:val="hybridMultilevel"/>
    <w:tmpl w:val="8446EC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30D43"/>
    <w:multiLevelType w:val="hybridMultilevel"/>
    <w:tmpl w:val="0BB695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15DC"/>
    <w:multiLevelType w:val="hybridMultilevel"/>
    <w:tmpl w:val="757A61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884CE2"/>
    <w:multiLevelType w:val="hybridMultilevel"/>
    <w:tmpl w:val="A3686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4F642D"/>
    <w:multiLevelType w:val="hybridMultilevel"/>
    <w:tmpl w:val="BAF86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A60B7"/>
    <w:multiLevelType w:val="hybridMultilevel"/>
    <w:tmpl w:val="459021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3018DC"/>
    <w:multiLevelType w:val="hybridMultilevel"/>
    <w:tmpl w:val="EDFA4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E2728"/>
    <w:multiLevelType w:val="hybridMultilevel"/>
    <w:tmpl w:val="3FB20C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905031"/>
    <w:multiLevelType w:val="hybridMultilevel"/>
    <w:tmpl w:val="A536B5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67198B"/>
    <w:multiLevelType w:val="hybridMultilevel"/>
    <w:tmpl w:val="55B6B7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7D05AC7"/>
    <w:multiLevelType w:val="multilevel"/>
    <w:tmpl w:val="900C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F9B"/>
    <w:rsid w:val="000B2A03"/>
    <w:rsid w:val="000C2800"/>
    <w:rsid w:val="001C16DF"/>
    <w:rsid w:val="00273A31"/>
    <w:rsid w:val="00281CE8"/>
    <w:rsid w:val="002F749F"/>
    <w:rsid w:val="003335E3"/>
    <w:rsid w:val="003574A9"/>
    <w:rsid w:val="00387398"/>
    <w:rsid w:val="003F5819"/>
    <w:rsid w:val="00450B03"/>
    <w:rsid w:val="004D1DC5"/>
    <w:rsid w:val="00503FB0"/>
    <w:rsid w:val="005647BE"/>
    <w:rsid w:val="005D389B"/>
    <w:rsid w:val="006001C4"/>
    <w:rsid w:val="00623E0D"/>
    <w:rsid w:val="00636518"/>
    <w:rsid w:val="0065326A"/>
    <w:rsid w:val="006637E3"/>
    <w:rsid w:val="006D4F3D"/>
    <w:rsid w:val="00715C43"/>
    <w:rsid w:val="00737CFE"/>
    <w:rsid w:val="0075500D"/>
    <w:rsid w:val="007A7183"/>
    <w:rsid w:val="007B059B"/>
    <w:rsid w:val="007C71A0"/>
    <w:rsid w:val="007D1714"/>
    <w:rsid w:val="007E54C7"/>
    <w:rsid w:val="00846877"/>
    <w:rsid w:val="00853429"/>
    <w:rsid w:val="0086349B"/>
    <w:rsid w:val="008F3278"/>
    <w:rsid w:val="00967F74"/>
    <w:rsid w:val="009831B9"/>
    <w:rsid w:val="009A4417"/>
    <w:rsid w:val="009B3817"/>
    <w:rsid w:val="009B5C76"/>
    <w:rsid w:val="009C7E6B"/>
    <w:rsid w:val="009E5B7C"/>
    <w:rsid w:val="009F4AB4"/>
    <w:rsid w:val="00A15EC5"/>
    <w:rsid w:val="00A62C5B"/>
    <w:rsid w:val="00A8762E"/>
    <w:rsid w:val="00B4046D"/>
    <w:rsid w:val="00B515E9"/>
    <w:rsid w:val="00B61825"/>
    <w:rsid w:val="00BA4F9B"/>
    <w:rsid w:val="00C0747A"/>
    <w:rsid w:val="00C67465"/>
    <w:rsid w:val="00CD5208"/>
    <w:rsid w:val="00DF2061"/>
    <w:rsid w:val="00DF7897"/>
    <w:rsid w:val="00EE008E"/>
    <w:rsid w:val="00F27185"/>
    <w:rsid w:val="00F43A15"/>
    <w:rsid w:val="00F46C42"/>
    <w:rsid w:val="00FF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84262"/>
  <w15:chartTrackingRefBased/>
  <w15:docId w15:val="{E719BF8D-A493-4818-893A-B53777A8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F9B"/>
  </w:style>
  <w:style w:type="paragraph" w:styleId="Heading2">
    <w:name w:val="heading 2"/>
    <w:basedOn w:val="Normal"/>
    <w:link w:val="Heading2Char"/>
    <w:uiPriority w:val="9"/>
    <w:qFormat/>
    <w:rsid w:val="00503F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A4F9B"/>
    <w:rPr>
      <w:b/>
      <w:bCs/>
    </w:rPr>
  </w:style>
  <w:style w:type="character" w:styleId="Hyperlink">
    <w:name w:val="Hyperlink"/>
    <w:basedOn w:val="DefaultParagraphFont"/>
    <w:uiPriority w:val="99"/>
    <w:unhideWhenUsed/>
    <w:rsid w:val="00BA4F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4F9B"/>
    <w:pPr>
      <w:ind w:left="720"/>
      <w:contextualSpacing/>
    </w:pPr>
  </w:style>
  <w:style w:type="table" w:styleId="TableGrid">
    <w:name w:val="Table Grid"/>
    <w:basedOn w:val="TableNormal"/>
    <w:uiPriority w:val="39"/>
    <w:rsid w:val="00BA4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7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E6B"/>
  </w:style>
  <w:style w:type="paragraph" w:styleId="Footer">
    <w:name w:val="footer"/>
    <w:basedOn w:val="Normal"/>
    <w:link w:val="FooterChar"/>
    <w:uiPriority w:val="99"/>
    <w:unhideWhenUsed/>
    <w:rsid w:val="009C7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E6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2F749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D520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3FB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outube.com/watch?v=sRlnfumrX3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ZeM18fPbv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AED52EF7</Template>
  <TotalTime>0</TotalTime>
  <Pages>25</Pages>
  <Words>546</Words>
  <Characters>3117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Coelho</dc:creator>
  <cp:keywords/>
  <dc:description/>
  <cp:lastModifiedBy>Jennings Emma</cp:lastModifiedBy>
  <cp:revision>2</cp:revision>
  <cp:lastPrinted>2020-06-03T13:45:00Z</cp:lastPrinted>
  <dcterms:created xsi:type="dcterms:W3CDTF">2020-06-25T08:01:00Z</dcterms:created>
  <dcterms:modified xsi:type="dcterms:W3CDTF">2020-06-25T08:01:00Z</dcterms:modified>
</cp:coreProperties>
</file>